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CB" w:rsidRPr="00D50D83" w:rsidRDefault="00297DCB" w:rsidP="003C0244">
      <w:pPr>
        <w:sectPr w:rsidR="00297DCB" w:rsidRPr="00D50D83" w:rsidSect="000D63F2">
          <w:headerReference w:type="default" r:id="rId9"/>
          <w:type w:val="continuous"/>
          <w:pgSz w:w="11906" w:h="16838" w:code="9"/>
          <w:pgMar w:top="851" w:right="3799" w:bottom="567" w:left="1701" w:header="567" w:footer="567" w:gutter="0"/>
          <w:cols w:space="708"/>
          <w:docGrid w:linePitch="360"/>
        </w:sectPr>
      </w:pPr>
      <w:bookmarkStart w:id="0" w:name="_GoBack"/>
      <w:bookmarkEnd w:id="0"/>
    </w:p>
    <w:p w:rsidR="00084606" w:rsidRPr="0078520A" w:rsidRDefault="00BF3F45" w:rsidP="008D262B">
      <w:pPr>
        <w:rPr>
          <w:i/>
          <w:color w:val="0070C0"/>
          <w:sz w:val="20"/>
          <w:szCs w:val="20"/>
        </w:rPr>
      </w:pPr>
      <w:r w:rsidRPr="0078520A">
        <w:rPr>
          <w:i/>
          <w:noProof/>
          <w:color w:val="0070C0"/>
          <w:sz w:val="20"/>
          <w:szCs w:val="2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59C38D6A" wp14:editId="3E14F845">
                <wp:simplePos x="0" y="0"/>
                <wp:positionH relativeFrom="column">
                  <wp:posOffset>-115570</wp:posOffset>
                </wp:positionH>
                <wp:positionV relativeFrom="page">
                  <wp:posOffset>4770120</wp:posOffset>
                </wp:positionV>
                <wp:extent cx="4780915" cy="5433060"/>
                <wp:effectExtent l="0" t="0" r="0" b="0"/>
                <wp:wrapTopAndBottom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543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62B" w:rsidRPr="0078520A" w:rsidRDefault="00786082" w:rsidP="008D262B">
                            <w:pPr>
                              <w:pStyle w:val="Untertitel"/>
                              <w:rPr>
                                <w:sz w:val="26"/>
                                <w:szCs w:val="26"/>
                              </w:rPr>
                            </w:pPr>
                            <w:r w:rsidRPr="0078520A">
                              <w:rPr>
                                <w:sz w:val="26"/>
                                <w:szCs w:val="26"/>
                              </w:rPr>
                              <w:t>KWF-Ausschreibung »Umsetzung in</w:t>
                            </w:r>
                            <w:r w:rsidR="003C4A64">
                              <w:rPr>
                                <w:sz w:val="26"/>
                                <w:szCs w:val="26"/>
                              </w:rPr>
                              <w:t>novativer Gründungsvorhaben</w:t>
                            </w:r>
                            <w:r w:rsidRPr="0078520A">
                              <w:rPr>
                                <w:sz w:val="26"/>
                                <w:szCs w:val="26"/>
                              </w:rPr>
                              <w:t>«</w:t>
                            </w:r>
                            <w:r w:rsidR="003C4A64">
                              <w:rPr>
                                <w:sz w:val="26"/>
                                <w:szCs w:val="26"/>
                              </w:rPr>
                              <w:t xml:space="preserve"> 2018</w:t>
                            </w:r>
                          </w:p>
                          <w:tbl>
                            <w:tblPr>
                              <w:tblW w:w="730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00"/>
                            </w:tblGrid>
                            <w:tr w:rsidR="00CE2210" w:rsidRPr="009E45E1" w:rsidTr="00CE2210">
                              <w:trPr>
                                <w:trHeight w:val="276"/>
                              </w:trPr>
                              <w:tc>
                                <w:tcPr>
                                  <w:tcW w:w="7300" w:type="dxa"/>
                                  <w:shd w:val="clear" w:color="auto" w:fill="auto"/>
                                  <w:vAlign w:val="center"/>
                                </w:tcPr>
                                <w:p w:rsidR="00CE2210" w:rsidRPr="009E45E1" w:rsidRDefault="00CE2210" w:rsidP="004B614F">
                                  <w:pPr>
                                    <w:pStyle w:val="Untertitel"/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de-AT"/>
                                    </w:rPr>
                                    <w:t>Name des Gründungsvorhabens:</w:t>
                                  </w:r>
                                </w:p>
                              </w:tc>
                            </w:tr>
                            <w:tr w:rsidR="00CE2210" w:rsidRPr="009E45E1" w:rsidTr="00CE2210">
                              <w:trPr>
                                <w:trHeight w:val="276"/>
                              </w:trPr>
                              <w:tc>
                                <w:tcPr>
                                  <w:tcW w:w="7300" w:type="dxa"/>
                                  <w:shd w:val="clear" w:color="auto" w:fill="FFF1CB" w:themeFill="accent6" w:themeFillTint="33"/>
                                  <w:vAlign w:val="center"/>
                                </w:tcPr>
                                <w:p w:rsidR="00CE2210" w:rsidRPr="00CE2210" w:rsidRDefault="00CE2210" w:rsidP="004B614F">
                                  <w:pPr>
                                    <w:pStyle w:val="Untertitel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78520A">
                                    <w:rPr>
                                      <w:b/>
                                      <w:szCs w:val="28"/>
                                    </w:rPr>
                                    <w:t>[Gründungsvorhaben xy]</w:t>
                                  </w:r>
                                </w:p>
                              </w:tc>
                            </w:tr>
                            <w:tr w:rsidR="00CE2210" w:rsidRPr="009E45E1" w:rsidTr="00CE2210">
                              <w:trPr>
                                <w:trHeight w:val="276"/>
                              </w:trPr>
                              <w:tc>
                                <w:tcPr>
                                  <w:tcW w:w="7300" w:type="dxa"/>
                                  <w:shd w:val="clear" w:color="auto" w:fill="auto"/>
                                  <w:vAlign w:val="center"/>
                                </w:tcPr>
                                <w:p w:rsidR="00370348" w:rsidRPr="00370348" w:rsidRDefault="00370348" w:rsidP="004B614F">
                                  <w:pPr>
                                    <w:pStyle w:val="Untertitel"/>
                                    <w:rPr>
                                      <w:rFonts w:eastAsiaTheme="minorHAnsi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CE2210" w:rsidRPr="009E45E1" w:rsidRDefault="00CE2210" w:rsidP="00D360F5">
                                  <w:pPr>
                                    <w:pStyle w:val="Untertitel"/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  <w:t xml:space="preserve">Namen der </w:t>
                                  </w:r>
                                  <w:r w:rsidR="00D360F5"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  <w:t>gründungsbereiten Person</w:t>
                                  </w:r>
                                  <w:r w:rsidR="00FF1956"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D360F5"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="00FF1956"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Theme="min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CE2210" w:rsidRPr="009E45E1" w:rsidTr="00CE2210">
                              <w:trPr>
                                <w:trHeight w:val="276"/>
                              </w:trPr>
                              <w:tc>
                                <w:tcPr>
                                  <w:tcW w:w="7300" w:type="dxa"/>
                                  <w:shd w:val="clear" w:color="auto" w:fill="FFF1CB" w:themeFill="accent6" w:themeFillTint="33"/>
                                  <w:vAlign w:val="center"/>
                                </w:tcPr>
                                <w:p w:rsidR="00CE2210" w:rsidRPr="00CE2210" w:rsidRDefault="00CE2210" w:rsidP="004B614F">
                                  <w:pPr>
                                    <w:pStyle w:val="Untertitel"/>
                                    <w:rPr>
                                      <w:b/>
                                    </w:rPr>
                                  </w:pPr>
                                  <w:r w:rsidRPr="0078520A">
                                    <w:rPr>
                                      <w:b/>
                                    </w:rPr>
                                    <w:t>[</w:t>
                                  </w:r>
                                  <w:r>
                                    <w:rPr>
                                      <w:b/>
                                    </w:rPr>
                                    <w:t>Titel + Vorname + Nachname #1</w:t>
                                  </w:r>
                                  <w:r w:rsidRPr="0078520A">
                                    <w:rPr>
                                      <w:b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CE2210" w:rsidRPr="009E45E1" w:rsidTr="00CE2210">
                              <w:trPr>
                                <w:trHeight w:val="276"/>
                              </w:trPr>
                              <w:tc>
                                <w:tcPr>
                                  <w:tcW w:w="7300" w:type="dxa"/>
                                  <w:shd w:val="clear" w:color="auto" w:fill="FFF1CB" w:themeFill="accent6" w:themeFillTint="33"/>
                                  <w:vAlign w:val="center"/>
                                </w:tcPr>
                                <w:p w:rsidR="00CE2210" w:rsidRPr="00CE2210" w:rsidRDefault="00CE2210" w:rsidP="004B614F">
                                  <w:pPr>
                                    <w:pStyle w:val="Untertitel"/>
                                    <w:rPr>
                                      <w:b/>
                                    </w:rPr>
                                  </w:pPr>
                                  <w:r w:rsidRPr="0078520A">
                                    <w:rPr>
                                      <w:b/>
                                    </w:rPr>
                                    <w:t>[</w:t>
                                  </w:r>
                                  <w:r>
                                    <w:rPr>
                                      <w:b/>
                                    </w:rPr>
                                    <w:t>Titel + Vorname + Nachname</w:t>
                                  </w:r>
                                  <w:r w:rsidRPr="0078520A">
                                    <w:rPr>
                                      <w:b/>
                                    </w:rPr>
                                    <w:t xml:space="preserve"> #2]</w:t>
                                  </w:r>
                                </w:p>
                              </w:tc>
                            </w:tr>
                          </w:tbl>
                          <w:p w:rsidR="00573763" w:rsidRDefault="00573763" w:rsidP="0078520A"/>
                          <w:p w:rsidR="00573763" w:rsidRPr="001322D3" w:rsidRDefault="00573763" w:rsidP="007852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22D3">
                              <w:rPr>
                                <w:sz w:val="20"/>
                                <w:szCs w:val="20"/>
                              </w:rPr>
                              <w:t>Inhalt:</w:t>
                            </w:r>
                          </w:p>
                          <w:p w:rsidR="00A34796" w:rsidRDefault="00573763">
                            <w:pPr>
                              <w:pStyle w:val="Verzeichnis1"/>
                              <w:rPr>
                                <w:rFonts w:asciiTheme="minorHAnsi" w:eastAsiaTheme="minorEastAsia" w:hAnsiTheme="minorHAnsi"/>
                                <w:sz w:val="22"/>
                                <w:szCs w:val="22"/>
                                <w:lang w:eastAsia="de-AT"/>
                              </w:rPr>
                            </w:pPr>
                            <w:r w:rsidRPr="00573763">
                              <w:fldChar w:fldCharType="begin"/>
                            </w:r>
                            <w:r w:rsidRPr="00573763">
                              <w:instrText xml:space="preserve"> TOC \o "1-6" \h \z \u </w:instrText>
                            </w:r>
                            <w:r w:rsidRPr="00573763">
                              <w:fldChar w:fldCharType="separate"/>
                            </w:r>
                            <w:hyperlink w:anchor="_Toc505065383" w:history="1">
                              <w:r w:rsidR="00A34796" w:rsidRPr="005F4AA1">
                                <w:rPr>
                                  <w:rStyle w:val="Hyperlink"/>
                                </w:rPr>
                                <w:t>1.</w:t>
                              </w:r>
                              <w:r w:rsidR="00A34796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  <w:lang w:eastAsia="de-AT"/>
                                </w:rPr>
                                <w:tab/>
                              </w:r>
                              <w:r w:rsidR="00A34796" w:rsidRPr="005F4AA1">
                                <w:rPr>
                                  <w:rStyle w:val="Hyperlink"/>
                                </w:rPr>
                                <w:t>Allgemeine Daten</w:t>
                              </w:r>
                              <w:r w:rsidR="00A34796">
                                <w:rPr>
                                  <w:webHidden/>
                                </w:rPr>
                                <w:tab/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begin"/>
                              </w:r>
                              <w:r w:rsidR="00A34796">
                                <w:rPr>
                                  <w:webHidden/>
                                </w:rPr>
                                <w:instrText xml:space="preserve"> PAGEREF _Toc505065383 \h </w:instrText>
                              </w:r>
                              <w:r w:rsidR="00A34796">
                                <w:rPr>
                                  <w:webHidden/>
                                </w:rPr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separate"/>
                              </w:r>
                              <w:r w:rsidR="00040283">
                                <w:rPr>
                                  <w:webHidden/>
                                </w:rPr>
                                <w:t>2</w:t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:rsidR="00A34796" w:rsidRDefault="00040283">
                            <w:pPr>
                              <w:pStyle w:val="Verzeichnis1"/>
                              <w:rPr>
                                <w:rFonts w:asciiTheme="minorHAnsi" w:eastAsiaTheme="minorEastAsia" w:hAnsiTheme="minorHAnsi"/>
                                <w:sz w:val="22"/>
                                <w:szCs w:val="22"/>
                                <w:lang w:eastAsia="de-AT"/>
                              </w:rPr>
                            </w:pPr>
                            <w:hyperlink w:anchor="_Toc505065384" w:history="1">
                              <w:r w:rsidR="00A34796" w:rsidRPr="005F4AA1">
                                <w:rPr>
                                  <w:rStyle w:val="Hyperlink"/>
                                </w:rPr>
                                <w:t>2.</w:t>
                              </w:r>
                              <w:r w:rsidR="00A34796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  <w:lang w:eastAsia="de-AT"/>
                                </w:rPr>
                                <w:tab/>
                              </w:r>
                              <w:r w:rsidR="00A34796" w:rsidRPr="005F4AA1">
                                <w:rPr>
                                  <w:rStyle w:val="Hyperlink"/>
                                </w:rPr>
                                <w:t>Executive Summary</w:t>
                              </w:r>
                              <w:r w:rsidR="00A34796">
                                <w:rPr>
                                  <w:webHidden/>
                                </w:rPr>
                                <w:tab/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begin"/>
                              </w:r>
                              <w:r w:rsidR="00A34796">
                                <w:rPr>
                                  <w:webHidden/>
                                </w:rPr>
                                <w:instrText xml:space="preserve"> PAGEREF _Toc505065384 \h </w:instrText>
                              </w:r>
                              <w:r w:rsidR="00A34796">
                                <w:rPr>
                                  <w:webHidden/>
                                </w:rPr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separate"/>
                              </w:r>
                              <w:r>
                                <w:rPr>
                                  <w:webHidden/>
                                </w:rPr>
                                <w:t>2</w:t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:rsidR="00A34796" w:rsidRDefault="00040283">
                            <w:pPr>
                              <w:pStyle w:val="Verzeichnis1"/>
                              <w:rPr>
                                <w:rFonts w:asciiTheme="minorHAnsi" w:eastAsiaTheme="minorEastAsia" w:hAnsiTheme="minorHAnsi"/>
                                <w:sz w:val="22"/>
                                <w:szCs w:val="22"/>
                                <w:lang w:eastAsia="de-AT"/>
                              </w:rPr>
                            </w:pPr>
                            <w:hyperlink w:anchor="_Toc505065385" w:history="1">
                              <w:r w:rsidR="00A34796" w:rsidRPr="005F4AA1">
                                <w:rPr>
                                  <w:rStyle w:val="Hyperlink"/>
                                </w:rPr>
                                <w:t>3.</w:t>
                              </w:r>
                              <w:r w:rsidR="00A34796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  <w:lang w:eastAsia="de-AT"/>
                                </w:rPr>
                                <w:tab/>
                              </w:r>
                              <w:r w:rsidR="00A34796" w:rsidRPr="005F4AA1">
                                <w:rPr>
                                  <w:rStyle w:val="Hyperlink"/>
                                </w:rPr>
                                <w:t>Geschäftsidee</w:t>
                              </w:r>
                              <w:r w:rsidR="00A34796">
                                <w:rPr>
                                  <w:webHidden/>
                                </w:rPr>
                                <w:tab/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begin"/>
                              </w:r>
                              <w:r w:rsidR="00A34796">
                                <w:rPr>
                                  <w:webHidden/>
                                </w:rPr>
                                <w:instrText xml:space="preserve"> PAGEREF _Toc505065385 \h </w:instrText>
                              </w:r>
                              <w:r w:rsidR="00A34796">
                                <w:rPr>
                                  <w:webHidden/>
                                </w:rPr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separate"/>
                              </w:r>
                              <w:r>
                                <w:rPr>
                                  <w:webHidden/>
                                </w:rPr>
                                <w:t>2</w:t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:rsidR="00A34796" w:rsidRDefault="00040283">
                            <w:pPr>
                              <w:pStyle w:val="Verzeichnis1"/>
                              <w:rPr>
                                <w:rFonts w:asciiTheme="minorHAnsi" w:eastAsiaTheme="minorEastAsia" w:hAnsiTheme="minorHAnsi"/>
                                <w:sz w:val="22"/>
                                <w:szCs w:val="22"/>
                                <w:lang w:eastAsia="de-AT"/>
                              </w:rPr>
                            </w:pPr>
                            <w:hyperlink w:anchor="_Toc505065386" w:history="1">
                              <w:r w:rsidR="00A34796" w:rsidRPr="005F4AA1">
                                <w:rPr>
                                  <w:rStyle w:val="Hyperlink"/>
                                </w:rPr>
                                <w:t>4.</w:t>
                              </w:r>
                              <w:r w:rsidR="00A34796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  <w:lang w:eastAsia="de-AT"/>
                                </w:rPr>
                                <w:tab/>
                              </w:r>
                              <w:r w:rsidR="00A34796" w:rsidRPr="005F4AA1">
                                <w:rPr>
                                  <w:rStyle w:val="Hyperlink"/>
                                </w:rPr>
                                <w:t>Markt und Wettbewerbssituation</w:t>
                              </w:r>
                              <w:r w:rsidR="00A34796">
                                <w:rPr>
                                  <w:webHidden/>
                                </w:rPr>
                                <w:tab/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begin"/>
                              </w:r>
                              <w:r w:rsidR="00A34796">
                                <w:rPr>
                                  <w:webHidden/>
                                </w:rPr>
                                <w:instrText xml:space="preserve"> PAGEREF _Toc505065386 \h </w:instrText>
                              </w:r>
                              <w:r w:rsidR="00A34796">
                                <w:rPr>
                                  <w:webHidden/>
                                </w:rPr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separate"/>
                              </w:r>
                              <w:r>
                                <w:rPr>
                                  <w:webHidden/>
                                </w:rPr>
                                <w:t>3</w:t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:rsidR="00A34796" w:rsidRDefault="00040283">
                            <w:pPr>
                              <w:pStyle w:val="Verzeichnis1"/>
                              <w:rPr>
                                <w:rFonts w:asciiTheme="minorHAnsi" w:eastAsiaTheme="minorEastAsia" w:hAnsiTheme="minorHAnsi"/>
                                <w:sz w:val="22"/>
                                <w:szCs w:val="22"/>
                                <w:lang w:eastAsia="de-AT"/>
                              </w:rPr>
                            </w:pPr>
                            <w:hyperlink w:anchor="_Toc505065387" w:history="1">
                              <w:r w:rsidR="00A34796" w:rsidRPr="005F4AA1">
                                <w:rPr>
                                  <w:rStyle w:val="Hyperlink"/>
                                </w:rPr>
                                <w:t>5.</w:t>
                              </w:r>
                              <w:r w:rsidR="00A34796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  <w:lang w:eastAsia="de-AT"/>
                                </w:rPr>
                                <w:tab/>
                              </w:r>
                              <w:r w:rsidR="00A34796" w:rsidRPr="005F4AA1">
                                <w:rPr>
                                  <w:rStyle w:val="Hyperlink"/>
                                </w:rPr>
                                <w:t>Unternehmensplanung</w:t>
                              </w:r>
                              <w:r w:rsidR="00A34796">
                                <w:rPr>
                                  <w:webHidden/>
                                </w:rPr>
                                <w:tab/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begin"/>
                              </w:r>
                              <w:r w:rsidR="00A34796">
                                <w:rPr>
                                  <w:webHidden/>
                                </w:rPr>
                                <w:instrText xml:space="preserve"> PAGEREF _Toc505065387 \h </w:instrText>
                              </w:r>
                              <w:r w:rsidR="00A34796">
                                <w:rPr>
                                  <w:webHidden/>
                                </w:rPr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separate"/>
                              </w:r>
                              <w:r>
                                <w:rPr>
                                  <w:webHidden/>
                                </w:rPr>
                                <w:t>3</w:t>
                              </w:r>
                              <w:r w:rsidR="00A34796">
                                <w:rPr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:rsidR="000928DA" w:rsidRPr="000928DA" w:rsidRDefault="00573763" w:rsidP="00CE2210">
                            <w:pPr>
                              <w:tabs>
                                <w:tab w:val="right" w:leader="dot" w:pos="7088"/>
                              </w:tabs>
                              <w:spacing w:line="260" w:lineRule="exact"/>
                              <w:ind w:left="284" w:hanging="284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73763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78520A" w:rsidRPr="003C4A64" w:rsidRDefault="00D21D53" w:rsidP="0078520A">
                            <w:pPr>
                              <w:spacing w:line="240" w:lineRule="exact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[</w:t>
                            </w:r>
                            <w:r w:rsidR="00EA78E1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Das Ideenpapier, mit </w:t>
                            </w:r>
                            <w:r w:rsidR="008D1E77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Umfang von max. 3</w:t>
                            </w:r>
                            <w:r w:rsidR="0097469D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D1E77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bis 5</w:t>
                            </w:r>
                            <w:r w:rsidR="003C4A64" w:rsidRPr="003C4A64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A4-Seiten</w:t>
                            </w:r>
                            <w:r w:rsidR="003C4A64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zuzüglich Titelblatt</w:t>
                            </w:r>
                            <w:r w:rsidR="00EA78E1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8520A" w:rsidRPr="003C4A64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muss qualitativ ein hohes Niveau in </w:t>
                            </w:r>
                            <w:r w:rsidR="003C4A64" w:rsidRPr="003C4A64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der Beschreibung erreichen (zB keine Wiederholungen). Erstellung </w:t>
                            </w:r>
                            <w:r w:rsidR="003C4A64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des Ideenpapiers unter Verwendung der </w:t>
                            </w:r>
                            <w:r w:rsidR="00EA78E1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im Dokument</w:t>
                            </w:r>
                            <w:r w:rsidR="003C4A64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angeführten Themenbereiche. Diagramme oder Tabellen zur Visualisierung können zusätzlich eingesetzt werden.</w:t>
                            </w:r>
                            <w:r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78E1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Die gelben Felder müssen ausgefüllt werden. </w:t>
                            </w:r>
                            <w:r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Der blaue Kommentartext kann </w:t>
                            </w:r>
                            <w:r w:rsidR="00831FA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beim</w:t>
                            </w:r>
                            <w:r w:rsidR="007F5269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| nach dem </w:t>
                            </w:r>
                            <w:r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Ausfüllen aus der Vorlage gelöscht werden.]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1pt;margin-top:375.6pt;width:376.45pt;height:427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" filled="f" stroked="f">
                <v:textbox>
                  <w:txbxContent>
                    <w:p w:rsidR="008D262B" w:rsidRPr="0078520A" w:rsidRDefault="00786082" w:rsidP="008D262B">
                      <w:pPr>
                        <w:pStyle w:val="Untertitel"/>
                        <w:rPr>
                          <w:sz w:val="26"/>
                          <w:szCs w:val="26"/>
                        </w:rPr>
                      </w:pPr>
                      <w:r w:rsidRPr="0078520A">
                        <w:rPr>
                          <w:sz w:val="26"/>
                          <w:szCs w:val="26"/>
                        </w:rPr>
                        <w:t>KWF-Ausschreibung »Umsetzung in</w:t>
                      </w:r>
                      <w:r w:rsidR="003C4A64">
                        <w:rPr>
                          <w:sz w:val="26"/>
                          <w:szCs w:val="26"/>
                        </w:rPr>
                        <w:t>novativer Gründungsvorhaben</w:t>
                      </w:r>
                      <w:r w:rsidRPr="0078520A">
                        <w:rPr>
                          <w:sz w:val="26"/>
                          <w:szCs w:val="26"/>
                        </w:rPr>
                        <w:t>«</w:t>
                      </w:r>
                      <w:r w:rsidR="003C4A64">
                        <w:rPr>
                          <w:sz w:val="26"/>
                          <w:szCs w:val="26"/>
                        </w:rPr>
                        <w:t xml:space="preserve"> 2018</w:t>
                      </w:r>
                    </w:p>
                    <w:tbl>
                      <w:tblPr>
                        <w:tblW w:w="730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00"/>
                      </w:tblGrid>
                      <w:tr w:rsidR="00CE2210" w:rsidRPr="009E45E1" w:rsidTr="00CE2210">
                        <w:trPr>
                          <w:trHeight w:val="276"/>
                        </w:trPr>
                        <w:tc>
                          <w:tcPr>
                            <w:tcW w:w="7300" w:type="dxa"/>
                            <w:shd w:val="clear" w:color="auto" w:fill="auto"/>
                            <w:vAlign w:val="center"/>
                          </w:tcPr>
                          <w:p w:rsidR="00CE2210" w:rsidRPr="009E45E1" w:rsidRDefault="00CE2210" w:rsidP="004B614F">
                            <w:pPr>
                              <w:pStyle w:val="Untertitel"/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de-AT"/>
                              </w:rPr>
                              <w:t>Name des Gründungsvorhabens:</w:t>
                            </w:r>
                          </w:p>
                        </w:tc>
                      </w:tr>
                      <w:tr w:rsidR="00CE2210" w:rsidRPr="009E45E1" w:rsidTr="00CE2210">
                        <w:trPr>
                          <w:trHeight w:val="276"/>
                        </w:trPr>
                        <w:tc>
                          <w:tcPr>
                            <w:tcW w:w="7300" w:type="dxa"/>
                            <w:shd w:val="clear" w:color="auto" w:fill="FFF1CB" w:themeFill="accent6" w:themeFillTint="33"/>
                            <w:vAlign w:val="center"/>
                          </w:tcPr>
                          <w:p w:rsidR="00CE2210" w:rsidRPr="00CE2210" w:rsidRDefault="00CE2210" w:rsidP="004B614F">
                            <w:pPr>
                              <w:pStyle w:val="Untertitel"/>
                              <w:rPr>
                                <w:b/>
                                <w:szCs w:val="28"/>
                              </w:rPr>
                            </w:pPr>
                            <w:r w:rsidRPr="0078520A">
                              <w:rPr>
                                <w:b/>
                                <w:szCs w:val="28"/>
                              </w:rPr>
                              <w:t>[Gründungsvorhaben xy]</w:t>
                            </w:r>
                          </w:p>
                        </w:tc>
                      </w:tr>
                      <w:tr w:rsidR="00CE2210" w:rsidRPr="009E45E1" w:rsidTr="00CE2210">
                        <w:trPr>
                          <w:trHeight w:val="276"/>
                        </w:trPr>
                        <w:tc>
                          <w:tcPr>
                            <w:tcW w:w="7300" w:type="dxa"/>
                            <w:shd w:val="clear" w:color="auto" w:fill="auto"/>
                            <w:vAlign w:val="center"/>
                          </w:tcPr>
                          <w:p w:rsidR="00370348" w:rsidRPr="00370348" w:rsidRDefault="00370348" w:rsidP="004B614F">
                            <w:pPr>
                              <w:pStyle w:val="Untertitel"/>
                              <w:rPr>
                                <w:rFonts w:eastAsiaTheme="minorHAnsi"/>
                                <w:sz w:val="8"/>
                                <w:szCs w:val="8"/>
                              </w:rPr>
                            </w:pPr>
                          </w:p>
                          <w:p w:rsidR="00CE2210" w:rsidRPr="009E45E1" w:rsidRDefault="00CE2210" w:rsidP="00D360F5">
                            <w:pPr>
                              <w:pStyle w:val="Untertitel"/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  <w:t xml:space="preserve">Namen der </w:t>
                            </w:r>
                            <w:r w:rsidR="00D360F5"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  <w:t>gründungsbereiten Person</w:t>
                            </w:r>
                            <w:r w:rsidR="00FF1956"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  <w:t>(</w:t>
                            </w:r>
                            <w:r w:rsidR="00D360F5"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  <w:t>en</w:t>
                            </w:r>
                            <w:r w:rsidR="00FF1956"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CE2210" w:rsidRPr="009E45E1" w:rsidTr="00CE2210">
                        <w:trPr>
                          <w:trHeight w:val="276"/>
                        </w:trPr>
                        <w:tc>
                          <w:tcPr>
                            <w:tcW w:w="7300" w:type="dxa"/>
                            <w:shd w:val="clear" w:color="auto" w:fill="FFF1CB" w:themeFill="accent6" w:themeFillTint="33"/>
                            <w:vAlign w:val="center"/>
                          </w:tcPr>
                          <w:p w:rsidR="00CE2210" w:rsidRPr="00CE2210" w:rsidRDefault="00CE2210" w:rsidP="004B614F">
                            <w:pPr>
                              <w:pStyle w:val="Untertitel"/>
                              <w:rPr>
                                <w:b/>
                              </w:rPr>
                            </w:pPr>
                            <w:r w:rsidRPr="0078520A">
                              <w:rPr>
                                <w:b/>
                              </w:rPr>
                              <w:t>[</w:t>
                            </w:r>
                            <w:r>
                              <w:rPr>
                                <w:b/>
                              </w:rPr>
                              <w:t>Titel + Vorname + Nachname #1</w:t>
                            </w:r>
                            <w:r w:rsidRPr="0078520A">
                              <w:rPr>
                                <w:b/>
                              </w:rPr>
                              <w:t>]</w:t>
                            </w:r>
                          </w:p>
                        </w:tc>
                      </w:tr>
                      <w:tr w:rsidR="00CE2210" w:rsidRPr="009E45E1" w:rsidTr="00CE2210">
                        <w:trPr>
                          <w:trHeight w:val="276"/>
                        </w:trPr>
                        <w:tc>
                          <w:tcPr>
                            <w:tcW w:w="7300" w:type="dxa"/>
                            <w:shd w:val="clear" w:color="auto" w:fill="FFF1CB" w:themeFill="accent6" w:themeFillTint="33"/>
                            <w:vAlign w:val="center"/>
                          </w:tcPr>
                          <w:p w:rsidR="00CE2210" w:rsidRPr="00CE2210" w:rsidRDefault="00CE2210" w:rsidP="004B614F">
                            <w:pPr>
                              <w:pStyle w:val="Untertitel"/>
                              <w:rPr>
                                <w:b/>
                              </w:rPr>
                            </w:pPr>
                            <w:r w:rsidRPr="0078520A">
                              <w:rPr>
                                <w:b/>
                              </w:rPr>
                              <w:t>[</w:t>
                            </w:r>
                            <w:r>
                              <w:rPr>
                                <w:b/>
                              </w:rPr>
                              <w:t>Titel + Vorname + Nachname</w:t>
                            </w:r>
                            <w:r w:rsidRPr="0078520A">
                              <w:rPr>
                                <w:b/>
                              </w:rPr>
                              <w:t xml:space="preserve"> #2]</w:t>
                            </w:r>
                          </w:p>
                        </w:tc>
                      </w:tr>
                    </w:tbl>
                    <w:p w:rsidR="00573763" w:rsidRDefault="00573763" w:rsidP="0078520A"/>
                    <w:p w:rsidR="00573763" w:rsidRPr="001322D3" w:rsidRDefault="00573763" w:rsidP="0078520A">
                      <w:pPr>
                        <w:rPr>
                          <w:sz w:val="20"/>
                          <w:szCs w:val="20"/>
                        </w:rPr>
                      </w:pPr>
                      <w:r w:rsidRPr="001322D3">
                        <w:rPr>
                          <w:sz w:val="20"/>
                          <w:szCs w:val="20"/>
                        </w:rPr>
                        <w:t>Inhalt:</w:t>
                      </w:r>
                    </w:p>
                    <w:p w:rsidR="00A34796" w:rsidRDefault="00573763">
                      <w:pPr>
                        <w:pStyle w:val="Verzeichnis1"/>
                        <w:rPr>
                          <w:rFonts w:asciiTheme="minorHAnsi" w:eastAsiaTheme="minorEastAsia" w:hAnsiTheme="minorHAnsi"/>
                          <w:sz w:val="22"/>
                          <w:szCs w:val="22"/>
                          <w:lang w:eastAsia="de-AT"/>
                        </w:rPr>
                      </w:pPr>
                      <w:r w:rsidRPr="00573763">
                        <w:fldChar w:fldCharType="begin"/>
                      </w:r>
                      <w:r w:rsidRPr="00573763">
                        <w:instrText xml:space="preserve"> TOC \o "1-6" \h \z \u </w:instrText>
                      </w:r>
                      <w:r w:rsidRPr="00573763">
                        <w:fldChar w:fldCharType="separate"/>
                      </w:r>
                      <w:hyperlink w:anchor="_Toc505065383" w:history="1">
                        <w:r w:rsidR="00A34796" w:rsidRPr="005F4AA1">
                          <w:rPr>
                            <w:rStyle w:val="Hyperlink"/>
                          </w:rPr>
                          <w:t>1.</w:t>
                        </w:r>
                        <w:r w:rsidR="00A34796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  <w:lang w:eastAsia="de-AT"/>
                          </w:rPr>
                          <w:tab/>
                        </w:r>
                        <w:r w:rsidR="00A34796" w:rsidRPr="005F4AA1">
                          <w:rPr>
                            <w:rStyle w:val="Hyperlink"/>
                          </w:rPr>
                          <w:t>Allgemeine Daten</w:t>
                        </w:r>
                        <w:r w:rsidR="00A34796">
                          <w:rPr>
                            <w:webHidden/>
                          </w:rPr>
                          <w:tab/>
                        </w:r>
                        <w:r w:rsidR="00A34796">
                          <w:rPr>
                            <w:webHidden/>
                          </w:rPr>
                          <w:fldChar w:fldCharType="begin"/>
                        </w:r>
                        <w:r w:rsidR="00A34796">
                          <w:rPr>
                            <w:webHidden/>
                          </w:rPr>
                          <w:instrText xml:space="preserve"> PAGEREF _Toc505065383 \h </w:instrText>
                        </w:r>
                        <w:r w:rsidR="00A34796">
                          <w:rPr>
                            <w:webHidden/>
                          </w:rPr>
                        </w:r>
                        <w:r w:rsidR="00A34796">
                          <w:rPr>
                            <w:webHidden/>
                          </w:rPr>
                          <w:fldChar w:fldCharType="separate"/>
                        </w:r>
                        <w:r w:rsidR="00040283">
                          <w:rPr>
                            <w:webHidden/>
                          </w:rPr>
                          <w:t>2</w:t>
                        </w:r>
                        <w:r w:rsidR="00A34796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A34796" w:rsidRDefault="00040283">
                      <w:pPr>
                        <w:pStyle w:val="Verzeichnis1"/>
                        <w:rPr>
                          <w:rFonts w:asciiTheme="minorHAnsi" w:eastAsiaTheme="minorEastAsia" w:hAnsiTheme="minorHAnsi"/>
                          <w:sz w:val="22"/>
                          <w:szCs w:val="22"/>
                          <w:lang w:eastAsia="de-AT"/>
                        </w:rPr>
                      </w:pPr>
                      <w:hyperlink w:anchor="_Toc505065384" w:history="1">
                        <w:r w:rsidR="00A34796" w:rsidRPr="005F4AA1">
                          <w:rPr>
                            <w:rStyle w:val="Hyperlink"/>
                          </w:rPr>
                          <w:t>2.</w:t>
                        </w:r>
                        <w:r w:rsidR="00A34796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  <w:lang w:eastAsia="de-AT"/>
                          </w:rPr>
                          <w:tab/>
                        </w:r>
                        <w:r w:rsidR="00A34796" w:rsidRPr="005F4AA1">
                          <w:rPr>
                            <w:rStyle w:val="Hyperlink"/>
                          </w:rPr>
                          <w:t>Executive Summary</w:t>
                        </w:r>
                        <w:r w:rsidR="00A34796">
                          <w:rPr>
                            <w:webHidden/>
                          </w:rPr>
                          <w:tab/>
                        </w:r>
                        <w:r w:rsidR="00A34796">
                          <w:rPr>
                            <w:webHidden/>
                          </w:rPr>
                          <w:fldChar w:fldCharType="begin"/>
                        </w:r>
                        <w:r w:rsidR="00A34796">
                          <w:rPr>
                            <w:webHidden/>
                          </w:rPr>
                          <w:instrText xml:space="preserve"> PAGEREF _Toc505065384 \h </w:instrText>
                        </w:r>
                        <w:r w:rsidR="00A34796">
                          <w:rPr>
                            <w:webHidden/>
                          </w:rPr>
                        </w:r>
                        <w:r w:rsidR="00A34796">
                          <w:rPr>
                            <w:webHidden/>
                          </w:rPr>
                          <w:fldChar w:fldCharType="separate"/>
                        </w:r>
                        <w:r>
                          <w:rPr>
                            <w:webHidden/>
                          </w:rPr>
                          <w:t>2</w:t>
                        </w:r>
                        <w:r w:rsidR="00A34796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A34796" w:rsidRDefault="00040283">
                      <w:pPr>
                        <w:pStyle w:val="Verzeichnis1"/>
                        <w:rPr>
                          <w:rFonts w:asciiTheme="minorHAnsi" w:eastAsiaTheme="minorEastAsia" w:hAnsiTheme="minorHAnsi"/>
                          <w:sz w:val="22"/>
                          <w:szCs w:val="22"/>
                          <w:lang w:eastAsia="de-AT"/>
                        </w:rPr>
                      </w:pPr>
                      <w:hyperlink w:anchor="_Toc505065385" w:history="1">
                        <w:r w:rsidR="00A34796" w:rsidRPr="005F4AA1">
                          <w:rPr>
                            <w:rStyle w:val="Hyperlink"/>
                          </w:rPr>
                          <w:t>3.</w:t>
                        </w:r>
                        <w:r w:rsidR="00A34796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  <w:lang w:eastAsia="de-AT"/>
                          </w:rPr>
                          <w:tab/>
                        </w:r>
                        <w:r w:rsidR="00A34796" w:rsidRPr="005F4AA1">
                          <w:rPr>
                            <w:rStyle w:val="Hyperlink"/>
                          </w:rPr>
                          <w:t>Geschäftsidee</w:t>
                        </w:r>
                        <w:r w:rsidR="00A34796">
                          <w:rPr>
                            <w:webHidden/>
                          </w:rPr>
                          <w:tab/>
                        </w:r>
                        <w:r w:rsidR="00A34796">
                          <w:rPr>
                            <w:webHidden/>
                          </w:rPr>
                          <w:fldChar w:fldCharType="begin"/>
                        </w:r>
                        <w:r w:rsidR="00A34796">
                          <w:rPr>
                            <w:webHidden/>
                          </w:rPr>
                          <w:instrText xml:space="preserve"> PAGEREF _Toc505065385 \h </w:instrText>
                        </w:r>
                        <w:r w:rsidR="00A34796">
                          <w:rPr>
                            <w:webHidden/>
                          </w:rPr>
                        </w:r>
                        <w:r w:rsidR="00A34796">
                          <w:rPr>
                            <w:webHidden/>
                          </w:rPr>
                          <w:fldChar w:fldCharType="separate"/>
                        </w:r>
                        <w:r>
                          <w:rPr>
                            <w:webHidden/>
                          </w:rPr>
                          <w:t>2</w:t>
                        </w:r>
                        <w:r w:rsidR="00A34796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A34796" w:rsidRDefault="00040283">
                      <w:pPr>
                        <w:pStyle w:val="Verzeichnis1"/>
                        <w:rPr>
                          <w:rFonts w:asciiTheme="minorHAnsi" w:eastAsiaTheme="minorEastAsia" w:hAnsiTheme="minorHAnsi"/>
                          <w:sz w:val="22"/>
                          <w:szCs w:val="22"/>
                          <w:lang w:eastAsia="de-AT"/>
                        </w:rPr>
                      </w:pPr>
                      <w:hyperlink w:anchor="_Toc505065386" w:history="1">
                        <w:r w:rsidR="00A34796" w:rsidRPr="005F4AA1">
                          <w:rPr>
                            <w:rStyle w:val="Hyperlink"/>
                          </w:rPr>
                          <w:t>4.</w:t>
                        </w:r>
                        <w:r w:rsidR="00A34796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  <w:lang w:eastAsia="de-AT"/>
                          </w:rPr>
                          <w:tab/>
                        </w:r>
                        <w:r w:rsidR="00A34796" w:rsidRPr="005F4AA1">
                          <w:rPr>
                            <w:rStyle w:val="Hyperlink"/>
                          </w:rPr>
                          <w:t>Markt und Wettbewerbssituation</w:t>
                        </w:r>
                        <w:r w:rsidR="00A34796">
                          <w:rPr>
                            <w:webHidden/>
                          </w:rPr>
                          <w:tab/>
                        </w:r>
                        <w:r w:rsidR="00A34796">
                          <w:rPr>
                            <w:webHidden/>
                          </w:rPr>
                          <w:fldChar w:fldCharType="begin"/>
                        </w:r>
                        <w:r w:rsidR="00A34796">
                          <w:rPr>
                            <w:webHidden/>
                          </w:rPr>
                          <w:instrText xml:space="preserve"> PAGEREF _Toc505065386 \h </w:instrText>
                        </w:r>
                        <w:r w:rsidR="00A34796">
                          <w:rPr>
                            <w:webHidden/>
                          </w:rPr>
                        </w:r>
                        <w:r w:rsidR="00A34796">
                          <w:rPr>
                            <w:webHidden/>
                          </w:rPr>
                          <w:fldChar w:fldCharType="separate"/>
                        </w:r>
                        <w:r>
                          <w:rPr>
                            <w:webHidden/>
                          </w:rPr>
                          <w:t>3</w:t>
                        </w:r>
                        <w:r w:rsidR="00A34796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A34796" w:rsidRDefault="00040283">
                      <w:pPr>
                        <w:pStyle w:val="Verzeichnis1"/>
                        <w:rPr>
                          <w:rFonts w:asciiTheme="minorHAnsi" w:eastAsiaTheme="minorEastAsia" w:hAnsiTheme="minorHAnsi"/>
                          <w:sz w:val="22"/>
                          <w:szCs w:val="22"/>
                          <w:lang w:eastAsia="de-AT"/>
                        </w:rPr>
                      </w:pPr>
                      <w:hyperlink w:anchor="_Toc505065387" w:history="1">
                        <w:r w:rsidR="00A34796" w:rsidRPr="005F4AA1">
                          <w:rPr>
                            <w:rStyle w:val="Hyperlink"/>
                          </w:rPr>
                          <w:t>5.</w:t>
                        </w:r>
                        <w:r w:rsidR="00A34796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  <w:lang w:eastAsia="de-AT"/>
                          </w:rPr>
                          <w:tab/>
                        </w:r>
                        <w:r w:rsidR="00A34796" w:rsidRPr="005F4AA1">
                          <w:rPr>
                            <w:rStyle w:val="Hyperlink"/>
                          </w:rPr>
                          <w:t>Unternehmensplanung</w:t>
                        </w:r>
                        <w:r w:rsidR="00A34796">
                          <w:rPr>
                            <w:webHidden/>
                          </w:rPr>
                          <w:tab/>
                        </w:r>
                        <w:r w:rsidR="00A34796">
                          <w:rPr>
                            <w:webHidden/>
                          </w:rPr>
                          <w:fldChar w:fldCharType="begin"/>
                        </w:r>
                        <w:r w:rsidR="00A34796">
                          <w:rPr>
                            <w:webHidden/>
                          </w:rPr>
                          <w:instrText xml:space="preserve"> PAGEREF _Toc505065387 \h </w:instrText>
                        </w:r>
                        <w:r w:rsidR="00A34796">
                          <w:rPr>
                            <w:webHidden/>
                          </w:rPr>
                        </w:r>
                        <w:r w:rsidR="00A34796">
                          <w:rPr>
                            <w:webHidden/>
                          </w:rPr>
                          <w:fldChar w:fldCharType="separate"/>
                        </w:r>
                        <w:r>
                          <w:rPr>
                            <w:webHidden/>
                          </w:rPr>
                          <w:t>3</w:t>
                        </w:r>
                        <w:r w:rsidR="00A34796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0928DA" w:rsidRPr="000928DA" w:rsidRDefault="00573763" w:rsidP="00CE2210">
                      <w:pPr>
                        <w:tabs>
                          <w:tab w:val="right" w:leader="dot" w:pos="7088"/>
                        </w:tabs>
                        <w:spacing w:line="260" w:lineRule="exact"/>
                        <w:ind w:left="284" w:hanging="284"/>
                        <w:rPr>
                          <w:noProof/>
                          <w:sz w:val="20"/>
                          <w:szCs w:val="20"/>
                        </w:rPr>
                      </w:pPr>
                      <w:r w:rsidRPr="00573763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  <w:p w:rsidR="0078520A" w:rsidRPr="003C4A64" w:rsidRDefault="00D21D53" w:rsidP="0078520A">
                      <w:pPr>
                        <w:spacing w:line="240" w:lineRule="exact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0070C0"/>
                          <w:sz w:val="18"/>
                          <w:szCs w:val="18"/>
                        </w:rPr>
                        <w:t>[</w:t>
                      </w:r>
                      <w:r w:rsidR="00EA78E1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Das Ideenpapier, mit </w:t>
                      </w:r>
                      <w:r w:rsidR="008D1E77">
                        <w:rPr>
                          <w:i/>
                          <w:color w:val="0070C0"/>
                          <w:sz w:val="18"/>
                          <w:szCs w:val="18"/>
                        </w:rPr>
                        <w:t>Umfang von max. 3</w:t>
                      </w:r>
                      <w:r w:rsidR="0097469D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="008D1E77">
                        <w:rPr>
                          <w:i/>
                          <w:color w:val="0070C0"/>
                          <w:sz w:val="18"/>
                          <w:szCs w:val="18"/>
                        </w:rPr>
                        <w:t>bis 5</w:t>
                      </w:r>
                      <w:r w:rsidR="003C4A64" w:rsidRPr="003C4A64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A4-Seiten</w:t>
                      </w:r>
                      <w:r w:rsidR="003C4A64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zuzüglich Titelblatt</w:t>
                      </w:r>
                      <w:r w:rsidR="00EA78E1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, </w:t>
                      </w:r>
                      <w:r w:rsidR="0078520A" w:rsidRPr="003C4A64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muss qualitativ ein hohes Niveau in </w:t>
                      </w:r>
                      <w:r w:rsidR="003C4A64" w:rsidRPr="003C4A64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der Beschreibung erreichen (zB keine Wiederholungen). Erstellung </w:t>
                      </w:r>
                      <w:r w:rsidR="003C4A64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des Ideenpapiers unter Verwendung der </w:t>
                      </w:r>
                      <w:r w:rsidR="00EA78E1">
                        <w:rPr>
                          <w:i/>
                          <w:color w:val="0070C0"/>
                          <w:sz w:val="18"/>
                          <w:szCs w:val="18"/>
                        </w:rPr>
                        <w:t>im Dokument</w:t>
                      </w:r>
                      <w:r w:rsidR="003C4A64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angeführten Themenbereiche. Diagramme oder Tabellen zur Visualisierung können zusätzlich eingesetzt werden.</w:t>
                      </w:r>
                      <w:r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="00EA78E1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Die gelben Felder müssen ausgefüllt werden. </w:t>
                      </w:r>
                      <w:r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Der blaue Kommentartext kann </w:t>
                      </w:r>
                      <w:r w:rsidR="00831FAB">
                        <w:rPr>
                          <w:i/>
                          <w:color w:val="0070C0"/>
                          <w:sz w:val="18"/>
                          <w:szCs w:val="18"/>
                        </w:rPr>
                        <w:t>beim</w:t>
                      </w:r>
                      <w:r w:rsidR="007F5269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| nach dem </w:t>
                      </w:r>
                      <w:r>
                        <w:rPr>
                          <w:i/>
                          <w:color w:val="0070C0"/>
                          <w:sz w:val="18"/>
                          <w:szCs w:val="18"/>
                        </w:rPr>
                        <w:t>Ausfüllen aus der Vorlage gelöscht werden.]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r w:rsidR="00DB6913" w:rsidRPr="0078520A">
        <w:rPr>
          <w:i/>
          <w:noProof/>
          <w:color w:val="0070C0"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458543F6" wp14:editId="248D067E">
                <wp:simplePos x="0" y="0"/>
                <wp:positionH relativeFrom="column">
                  <wp:posOffset>-123190</wp:posOffset>
                </wp:positionH>
                <wp:positionV relativeFrom="page">
                  <wp:posOffset>1981200</wp:posOffset>
                </wp:positionV>
                <wp:extent cx="4489450" cy="3040380"/>
                <wp:effectExtent l="0" t="0" r="0" b="0"/>
                <wp:wrapTopAndBottom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304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2F4" w:rsidRPr="00786082" w:rsidRDefault="00786082" w:rsidP="004A5B02">
                            <w:pPr>
                              <w:pStyle w:val="Titel"/>
                              <w:spacing w:line="199" w:lineRule="auto"/>
                              <w:rPr>
                                <w:caps w:val="0"/>
                                <w:spacing w:val="80"/>
                                <w:sz w:val="66"/>
                                <w:szCs w:val="66"/>
                              </w:rPr>
                            </w:pPr>
                            <w:r w:rsidRPr="00786082">
                              <w:rPr>
                                <w:caps w:val="0"/>
                                <w:spacing w:val="80"/>
                                <w:sz w:val="66"/>
                                <w:szCs w:val="66"/>
                              </w:rPr>
                              <w:t>IDEENPAPIER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.7pt;margin-top:156pt;width:353.5pt;height:239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" filled="f" stroked="f">
                <v:textbox>
                  <w:txbxContent>
                    <w:p w:rsidR="000D62F4" w:rsidRPr="00786082" w:rsidRDefault="00786082" w:rsidP="004A5B02">
                      <w:pPr>
                        <w:pStyle w:val="Titel"/>
                        <w:spacing w:line="199" w:lineRule="auto"/>
                        <w:rPr>
                          <w:caps w:val="0"/>
                          <w:spacing w:val="80"/>
                          <w:sz w:val="66"/>
                          <w:szCs w:val="66"/>
                        </w:rPr>
                      </w:pPr>
                      <w:r w:rsidRPr="00786082">
                        <w:rPr>
                          <w:caps w:val="0"/>
                          <w:spacing w:val="80"/>
                          <w:sz w:val="66"/>
                          <w:szCs w:val="66"/>
                        </w:rPr>
                        <w:t>IDEENPAPIER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r w:rsidR="00084606" w:rsidRPr="0078520A">
        <w:rPr>
          <w:i/>
          <w:color w:val="0070C0"/>
          <w:sz w:val="20"/>
          <w:szCs w:val="20"/>
        </w:rPr>
        <w:br w:type="page"/>
      </w:r>
    </w:p>
    <w:p w:rsidR="00ED61AD" w:rsidRPr="00A30ECF" w:rsidRDefault="00ED61AD" w:rsidP="00ED61AD">
      <w:pPr>
        <w:pStyle w:val="berschrift1"/>
        <w:numPr>
          <w:ilvl w:val="0"/>
          <w:numId w:val="7"/>
        </w:numPr>
        <w:spacing w:before="240" w:after="240"/>
        <w:rPr>
          <w:sz w:val="24"/>
          <w:szCs w:val="24"/>
        </w:rPr>
      </w:pPr>
      <w:bookmarkStart w:id="1" w:name="_Toc498522656"/>
      <w:bookmarkStart w:id="2" w:name="_Toc498608949"/>
      <w:bookmarkStart w:id="3" w:name="_Toc499040461"/>
      <w:bookmarkStart w:id="4" w:name="_Toc500152198"/>
      <w:bookmarkStart w:id="5" w:name="_Toc505065383"/>
      <w:r>
        <w:rPr>
          <w:sz w:val="24"/>
          <w:szCs w:val="24"/>
        </w:rPr>
        <w:lastRenderedPageBreak/>
        <w:t>Allgemeine Daten</w:t>
      </w:r>
      <w:bookmarkEnd w:id="1"/>
      <w:bookmarkEnd w:id="2"/>
      <w:bookmarkEnd w:id="3"/>
      <w:bookmarkEnd w:id="4"/>
      <w:bookmarkEnd w:id="5"/>
    </w:p>
    <w:p w:rsidR="006A2316" w:rsidRPr="006A2316" w:rsidRDefault="00CE2210" w:rsidP="006A2316">
      <w:pPr>
        <w:spacing w:line="220" w:lineRule="exact"/>
        <w:rPr>
          <w:i/>
          <w:color w:val="0070C0"/>
          <w:sz w:val="18"/>
          <w:szCs w:val="18"/>
        </w:rPr>
      </w:pPr>
      <w:r>
        <w:rPr>
          <w:i/>
          <w:color w:val="0070C0"/>
          <w:sz w:val="18"/>
          <w:szCs w:val="18"/>
        </w:rPr>
        <w:t>Bitte gelbe Felder ausfüllen</w:t>
      </w:r>
      <w:r w:rsidR="00EA78E1">
        <w:rPr>
          <w:i/>
          <w:color w:val="0070C0"/>
          <w:sz w:val="18"/>
          <w:szCs w:val="18"/>
        </w:rPr>
        <w:t>.</w:t>
      </w:r>
    </w:p>
    <w:p w:rsidR="00AC2D2E" w:rsidRDefault="00AC2D2E" w:rsidP="00A30ECF">
      <w:pPr>
        <w:spacing w:line="280" w:lineRule="exact"/>
        <w:rPr>
          <w:sz w:val="20"/>
          <w:szCs w:val="20"/>
        </w:rPr>
      </w:pPr>
    </w:p>
    <w:tbl>
      <w:tblPr>
        <w:tblW w:w="88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9"/>
        <w:gridCol w:w="340"/>
        <w:gridCol w:w="850"/>
        <w:gridCol w:w="1701"/>
        <w:gridCol w:w="567"/>
        <w:gridCol w:w="3046"/>
      </w:tblGrid>
      <w:tr w:rsidR="006A2316" w:rsidRPr="009E45E1" w:rsidTr="007F5269">
        <w:trPr>
          <w:trHeight w:val="335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2316" w:rsidRPr="00BB4957" w:rsidRDefault="006A2316" w:rsidP="006A2316">
            <w:pPr>
              <w:rPr>
                <w:sz w:val="18"/>
                <w:szCs w:val="18"/>
                <w:lang w:eastAsia="de-AT"/>
              </w:rPr>
            </w:pPr>
            <w:r>
              <w:rPr>
                <w:sz w:val="20"/>
                <w:szCs w:val="20"/>
                <w:lang w:eastAsia="de-AT"/>
              </w:rPr>
              <w:t>Geplanter Projektstart:</w:t>
            </w:r>
          </w:p>
        </w:tc>
        <w:tc>
          <w:tcPr>
            <w:tcW w:w="6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Pr="006A2316" w:rsidRDefault="006A2316" w:rsidP="006A2316">
            <w:pPr>
              <w:rPr>
                <w:sz w:val="20"/>
                <w:szCs w:val="20"/>
                <w:lang w:eastAsia="de-AT"/>
              </w:rPr>
            </w:pPr>
          </w:p>
        </w:tc>
      </w:tr>
      <w:tr w:rsidR="004D7199" w:rsidRPr="006A2316" w:rsidTr="007F5269">
        <w:trPr>
          <w:trHeight w:val="257"/>
        </w:trPr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A2316" w:rsidRPr="00AC2D2E" w:rsidRDefault="007F5269" w:rsidP="007F5269">
            <w:pPr>
              <w:rPr>
                <w:sz w:val="20"/>
                <w:szCs w:val="20"/>
                <w:lang w:eastAsia="de-AT"/>
              </w:rPr>
            </w:pPr>
            <w:r>
              <w:rPr>
                <w:sz w:val="20"/>
                <w:szCs w:val="20"/>
                <w:lang w:eastAsia="de-AT"/>
              </w:rPr>
              <w:t xml:space="preserve">Einreichende </w:t>
            </w:r>
            <w:r w:rsidR="006A2316">
              <w:rPr>
                <w:sz w:val="20"/>
                <w:szCs w:val="20"/>
                <w:lang w:eastAsia="de-AT"/>
              </w:rPr>
              <w:t>Institution</w:t>
            </w:r>
            <w:r w:rsidR="004D7199">
              <w:rPr>
                <w:sz w:val="20"/>
                <w:szCs w:val="20"/>
                <w:lang w:eastAsia="de-AT"/>
              </w:rPr>
              <w:t>:</w:t>
            </w:r>
          </w:p>
        </w:tc>
        <w:sdt>
          <w:sdtPr>
            <w:rPr>
              <w:rFonts w:eastAsiaTheme="minorHAnsi"/>
              <w:sz w:val="20"/>
              <w:szCs w:val="20"/>
            </w:rPr>
            <w:id w:val="-845012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8D1E77" w:rsidP="004D7199">
                <w:pPr>
                  <w:pStyle w:val="Untertitel"/>
                  <w:spacing w:before="0" w:after="0"/>
                  <w:jc w:val="center"/>
                  <w:rPr>
                    <w:rFonts w:eastAsia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Pr="006A2316" w:rsidRDefault="006A2316" w:rsidP="004D7199">
            <w:pPr>
              <w:pStyle w:val="Untertitel"/>
              <w:spacing w:before="0" w:after="0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Alpen-Adria-Universität</w:t>
            </w:r>
          </w:p>
        </w:tc>
        <w:sdt>
          <w:sdtPr>
            <w:rPr>
              <w:sz w:val="20"/>
              <w:szCs w:val="20"/>
            </w:rPr>
            <w:id w:val="54711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6A2316" w:rsidP="004D7199">
                <w:pPr>
                  <w:spacing w:line="240" w:lineRule="auto"/>
                  <w:jc w:val="center"/>
                  <w:rPr>
                    <w:sz w:val="20"/>
                    <w:szCs w:val="20"/>
                    <w:lang w:eastAsia="de-AT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Pr="006A2316" w:rsidRDefault="004D7199" w:rsidP="004D7199">
            <w:pPr>
              <w:spacing w:line="240" w:lineRule="auto"/>
              <w:rPr>
                <w:sz w:val="20"/>
                <w:szCs w:val="20"/>
                <w:lang w:val="en-GB" w:eastAsia="de-AT"/>
              </w:rPr>
            </w:pPr>
            <w:r>
              <w:rPr>
                <w:sz w:val="18"/>
                <w:szCs w:val="18"/>
                <w:lang w:val="en-GB"/>
              </w:rPr>
              <w:t>CTR Carinthian Tech Research</w:t>
            </w:r>
          </w:p>
        </w:tc>
      </w:tr>
      <w:tr w:rsidR="004D7199" w:rsidRPr="009E45E1" w:rsidTr="007F5269">
        <w:trPr>
          <w:trHeight w:val="307"/>
        </w:trPr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A2316" w:rsidRPr="006A2316" w:rsidRDefault="006A2316" w:rsidP="004D7199">
            <w:pPr>
              <w:rPr>
                <w:sz w:val="20"/>
                <w:szCs w:val="20"/>
                <w:lang w:val="en-GB" w:eastAsia="de-AT"/>
              </w:rPr>
            </w:pPr>
          </w:p>
        </w:tc>
        <w:sdt>
          <w:sdtPr>
            <w:rPr>
              <w:rFonts w:eastAsiaTheme="minorHAnsi"/>
              <w:sz w:val="20"/>
              <w:szCs w:val="20"/>
            </w:rPr>
            <w:id w:val="2132048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8D1E77" w:rsidP="004D7199">
                <w:pPr>
                  <w:pStyle w:val="Untertitel"/>
                  <w:spacing w:before="0" w:after="0"/>
                  <w:jc w:val="center"/>
                  <w:rPr>
                    <w:rFonts w:eastAsia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Default="006A2316" w:rsidP="004D7199">
            <w:pPr>
              <w:pStyle w:val="Untertitel"/>
              <w:spacing w:before="0" w:after="0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Fachhochschule Kärnten</w:t>
            </w:r>
          </w:p>
        </w:tc>
        <w:sdt>
          <w:sdtPr>
            <w:rPr>
              <w:sz w:val="20"/>
              <w:szCs w:val="20"/>
            </w:rPr>
            <w:id w:val="110708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6A2316" w:rsidP="004D7199">
                <w:pPr>
                  <w:spacing w:line="240" w:lineRule="auto"/>
                  <w:jc w:val="center"/>
                  <w:rPr>
                    <w:sz w:val="20"/>
                    <w:szCs w:val="20"/>
                    <w:lang w:eastAsia="de-AT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Pr="009E45E1" w:rsidRDefault="004D7199" w:rsidP="004D7199">
            <w:pPr>
              <w:spacing w:line="240" w:lineRule="auto"/>
              <w:rPr>
                <w:sz w:val="20"/>
                <w:szCs w:val="20"/>
                <w:lang w:eastAsia="de-AT"/>
              </w:rPr>
            </w:pPr>
            <w:r>
              <w:rPr>
                <w:sz w:val="18"/>
                <w:szCs w:val="18"/>
              </w:rPr>
              <w:t xml:space="preserve">W3C </w:t>
            </w:r>
            <w:r w:rsidR="006A2316">
              <w:rPr>
                <w:sz w:val="18"/>
                <w:szCs w:val="18"/>
              </w:rPr>
              <w:t>Kompetenzzentrum Holz</w:t>
            </w:r>
          </w:p>
        </w:tc>
      </w:tr>
      <w:tr w:rsidR="004D7199" w:rsidRPr="009E45E1" w:rsidTr="007F5269">
        <w:trPr>
          <w:trHeight w:val="276"/>
        </w:trPr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A2316" w:rsidRDefault="006A2316" w:rsidP="004D7199">
            <w:pPr>
              <w:rPr>
                <w:sz w:val="20"/>
                <w:szCs w:val="20"/>
                <w:lang w:eastAsia="de-AT"/>
              </w:rPr>
            </w:pPr>
          </w:p>
        </w:tc>
        <w:sdt>
          <w:sdtPr>
            <w:rPr>
              <w:rFonts w:eastAsiaTheme="minorHAnsi"/>
              <w:sz w:val="20"/>
              <w:szCs w:val="20"/>
            </w:rPr>
            <w:id w:val="-13188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6A2316" w:rsidP="004D7199">
                <w:pPr>
                  <w:pStyle w:val="Untertitel"/>
                  <w:spacing w:before="0" w:after="0"/>
                  <w:jc w:val="center"/>
                  <w:rPr>
                    <w:rFonts w:eastAsia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Default="006A2316" w:rsidP="004D7199">
            <w:pPr>
              <w:pStyle w:val="Untertitel"/>
              <w:spacing w:before="0" w:after="0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Lakeside Labs</w:t>
            </w:r>
          </w:p>
        </w:tc>
        <w:sdt>
          <w:sdtPr>
            <w:rPr>
              <w:sz w:val="20"/>
              <w:szCs w:val="20"/>
            </w:rPr>
            <w:id w:val="-297300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6A2316" w:rsidP="004D7199">
                <w:pPr>
                  <w:spacing w:line="240" w:lineRule="auto"/>
                  <w:jc w:val="center"/>
                  <w:rPr>
                    <w:sz w:val="20"/>
                    <w:szCs w:val="20"/>
                    <w:lang w:eastAsia="de-AT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Pr="009E45E1" w:rsidRDefault="006A2316" w:rsidP="004D7199">
            <w:pPr>
              <w:spacing w:line="240" w:lineRule="auto"/>
              <w:rPr>
                <w:sz w:val="20"/>
                <w:szCs w:val="20"/>
                <w:lang w:eastAsia="de-AT"/>
              </w:rPr>
            </w:pPr>
            <w:r>
              <w:rPr>
                <w:sz w:val="18"/>
                <w:szCs w:val="18"/>
              </w:rPr>
              <w:t>Joanneum Research</w:t>
            </w:r>
          </w:p>
        </w:tc>
      </w:tr>
      <w:tr w:rsidR="006A2316" w:rsidRPr="009E45E1" w:rsidTr="000B69B9">
        <w:trPr>
          <w:trHeight w:val="276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316" w:rsidRDefault="006A2316" w:rsidP="004D7199">
            <w:pPr>
              <w:rPr>
                <w:sz w:val="20"/>
                <w:szCs w:val="20"/>
                <w:lang w:eastAsia="de-AT"/>
              </w:rPr>
            </w:pPr>
          </w:p>
        </w:tc>
        <w:sdt>
          <w:sdtPr>
            <w:rPr>
              <w:rFonts w:eastAsiaTheme="minorHAnsi"/>
              <w:sz w:val="20"/>
              <w:szCs w:val="20"/>
            </w:rPr>
            <w:id w:val="-171001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1CB" w:themeFill="accent6" w:themeFillTint="33"/>
                <w:vAlign w:val="center"/>
              </w:tcPr>
              <w:p w:rsidR="006A2316" w:rsidRPr="009E45E1" w:rsidRDefault="006A2316" w:rsidP="004D7199">
                <w:pPr>
                  <w:pStyle w:val="Untertitel"/>
                  <w:spacing w:before="0" w:after="0"/>
                  <w:jc w:val="center"/>
                  <w:rPr>
                    <w:rFonts w:eastAsia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Default="00FB622F" w:rsidP="004D7199">
            <w:pPr>
              <w:pStyle w:val="Untertitel"/>
              <w:spacing w:before="0" w:after="0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Andere</w:t>
            </w:r>
            <w:r w:rsidR="006A2316">
              <w:rPr>
                <w:rFonts w:eastAsiaTheme="minorHAnsi"/>
                <w:sz w:val="18"/>
                <w:szCs w:val="18"/>
              </w:rPr>
              <w:t xml:space="preserve">: </w:t>
            </w:r>
          </w:p>
        </w:tc>
        <w:tc>
          <w:tcPr>
            <w:tcW w:w="53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CB" w:themeFill="accent6" w:themeFillTint="33"/>
            <w:vAlign w:val="center"/>
          </w:tcPr>
          <w:p w:rsidR="006A2316" w:rsidRPr="009E45E1" w:rsidRDefault="006A2316" w:rsidP="004D7199">
            <w:pPr>
              <w:spacing w:line="240" w:lineRule="auto"/>
              <w:rPr>
                <w:sz w:val="20"/>
                <w:szCs w:val="20"/>
                <w:lang w:eastAsia="de-AT"/>
              </w:rPr>
            </w:pPr>
          </w:p>
        </w:tc>
      </w:tr>
    </w:tbl>
    <w:p w:rsidR="00AC2D2E" w:rsidRPr="00A30ECF" w:rsidRDefault="00AC2D2E" w:rsidP="00AC2D2E">
      <w:pPr>
        <w:pStyle w:val="berschrift1"/>
        <w:numPr>
          <w:ilvl w:val="0"/>
          <w:numId w:val="7"/>
        </w:numPr>
        <w:spacing w:before="240" w:after="240"/>
        <w:rPr>
          <w:sz w:val="24"/>
          <w:szCs w:val="24"/>
        </w:rPr>
      </w:pPr>
      <w:bookmarkStart w:id="6" w:name="_Toc498509172"/>
      <w:bookmarkStart w:id="7" w:name="_Toc498509329"/>
      <w:bookmarkStart w:id="8" w:name="_Toc498509650"/>
      <w:bookmarkStart w:id="9" w:name="_Toc498509726"/>
      <w:bookmarkStart w:id="10" w:name="_Toc498516536"/>
      <w:bookmarkStart w:id="11" w:name="_Toc498522657"/>
      <w:bookmarkStart w:id="12" w:name="_Toc498608950"/>
      <w:bookmarkStart w:id="13" w:name="_Toc499040462"/>
      <w:bookmarkStart w:id="14" w:name="_Toc500152199"/>
      <w:bookmarkStart w:id="15" w:name="_Toc505065384"/>
      <w:r w:rsidRPr="00A30ECF">
        <w:rPr>
          <w:sz w:val="24"/>
          <w:szCs w:val="24"/>
        </w:rPr>
        <w:t>Executive Summary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AC2D2E" w:rsidRPr="003C4A64" w:rsidRDefault="00AC2D2E" w:rsidP="00AC2D2E">
      <w:pPr>
        <w:spacing w:line="220" w:lineRule="exact"/>
        <w:rPr>
          <w:i/>
          <w:color w:val="0070C0"/>
          <w:sz w:val="18"/>
          <w:szCs w:val="18"/>
        </w:rPr>
      </w:pPr>
      <w:r w:rsidRPr="003C4A64">
        <w:rPr>
          <w:i/>
          <w:color w:val="0070C0"/>
          <w:sz w:val="18"/>
          <w:szCs w:val="18"/>
        </w:rPr>
        <w:t>Kurze und allgemein verständliche Beschreibung des Vorhabens.</w:t>
      </w:r>
    </w:p>
    <w:p w:rsidR="00AC2D2E" w:rsidRDefault="00AC2D2E" w:rsidP="00A30ECF">
      <w:pPr>
        <w:spacing w:line="280" w:lineRule="exact"/>
        <w:rPr>
          <w:sz w:val="20"/>
          <w:szCs w:val="20"/>
        </w:rPr>
      </w:pPr>
    </w:p>
    <w:p w:rsidR="00D360F5" w:rsidRPr="00A30ECF" w:rsidRDefault="00D360F5" w:rsidP="00A30ECF">
      <w:pPr>
        <w:spacing w:line="280" w:lineRule="exact"/>
        <w:rPr>
          <w:sz w:val="20"/>
          <w:szCs w:val="20"/>
        </w:rPr>
      </w:pPr>
    </w:p>
    <w:p w:rsidR="00F401D6" w:rsidRPr="00A30ECF" w:rsidRDefault="00F401D6" w:rsidP="00A30ECF">
      <w:pPr>
        <w:spacing w:line="280" w:lineRule="exact"/>
        <w:rPr>
          <w:sz w:val="20"/>
          <w:szCs w:val="20"/>
        </w:rPr>
      </w:pPr>
    </w:p>
    <w:p w:rsidR="00F401D6" w:rsidRPr="00A30ECF" w:rsidRDefault="00F401D6" w:rsidP="001C78D1">
      <w:pPr>
        <w:pStyle w:val="berschrift1"/>
        <w:numPr>
          <w:ilvl w:val="0"/>
          <w:numId w:val="7"/>
        </w:numPr>
        <w:spacing w:before="240" w:after="240"/>
        <w:rPr>
          <w:sz w:val="24"/>
          <w:szCs w:val="24"/>
        </w:rPr>
      </w:pPr>
      <w:bookmarkStart w:id="16" w:name="_Toc498509173"/>
      <w:bookmarkStart w:id="17" w:name="_Toc498509330"/>
      <w:bookmarkStart w:id="18" w:name="_Toc498509651"/>
      <w:bookmarkStart w:id="19" w:name="_Toc498509727"/>
      <w:bookmarkStart w:id="20" w:name="_Toc498516537"/>
      <w:bookmarkStart w:id="21" w:name="_Toc498522658"/>
      <w:bookmarkStart w:id="22" w:name="_Toc498608951"/>
      <w:bookmarkStart w:id="23" w:name="_Toc499040463"/>
      <w:bookmarkStart w:id="24" w:name="_Toc500152200"/>
      <w:bookmarkStart w:id="25" w:name="_Toc505065385"/>
      <w:r w:rsidRPr="00A30ECF">
        <w:rPr>
          <w:sz w:val="24"/>
          <w:szCs w:val="24"/>
        </w:rPr>
        <w:t>Geschäftsidee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B934A7" w:rsidRPr="00D65B64" w:rsidRDefault="00B934A7" w:rsidP="00D65B64">
      <w:pPr>
        <w:pStyle w:val="Listenabsatz"/>
        <w:numPr>
          <w:ilvl w:val="1"/>
          <w:numId w:val="19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26" w:name="_Toc498507527"/>
      <w:bookmarkStart w:id="27" w:name="_Toc498509135"/>
      <w:bookmarkStart w:id="28" w:name="_Toc498509174"/>
      <w:bookmarkStart w:id="29" w:name="_Toc498509331"/>
      <w:r w:rsidRPr="00D65B64">
        <w:rPr>
          <w:sz w:val="24"/>
          <w:szCs w:val="24"/>
        </w:rPr>
        <w:t>Gründungsgeschichte</w:t>
      </w:r>
      <w:bookmarkEnd w:id="26"/>
      <w:bookmarkEnd w:id="27"/>
      <w:bookmarkEnd w:id="28"/>
      <w:bookmarkEnd w:id="29"/>
    </w:p>
    <w:p w:rsidR="00B934A7" w:rsidRPr="003C4A64" w:rsidRDefault="00B934A7" w:rsidP="003C4A64">
      <w:pPr>
        <w:spacing w:line="220" w:lineRule="exact"/>
        <w:rPr>
          <w:i/>
          <w:color w:val="0070C0"/>
          <w:sz w:val="18"/>
          <w:szCs w:val="18"/>
        </w:rPr>
      </w:pPr>
      <w:r w:rsidRPr="003C4A64">
        <w:rPr>
          <w:i/>
          <w:color w:val="0070C0"/>
          <w:sz w:val="18"/>
          <w:szCs w:val="18"/>
        </w:rPr>
        <w:t>Urheber der Geschäftsidee und vorhandene Schutzrechte sowie Verknüpfung mit vorhergehenden Projekten, Einbindung des Gründungsvorhabens in das Umfeld einer Universität, Fachhochschule bzw. einer außeruniversitären Forschungseinrichtung</w:t>
      </w:r>
      <w:r w:rsidR="00AB2397">
        <w:rPr>
          <w:i/>
          <w:color w:val="0070C0"/>
          <w:sz w:val="18"/>
          <w:szCs w:val="18"/>
        </w:rPr>
        <w:t>.</w:t>
      </w:r>
    </w:p>
    <w:p w:rsidR="00B934A7" w:rsidRPr="00B934A7" w:rsidRDefault="00B934A7" w:rsidP="00A30ECF">
      <w:pPr>
        <w:spacing w:line="280" w:lineRule="exact"/>
        <w:rPr>
          <w:sz w:val="20"/>
          <w:szCs w:val="20"/>
        </w:rPr>
      </w:pPr>
    </w:p>
    <w:p w:rsidR="00B934A7" w:rsidRPr="00B934A7" w:rsidRDefault="00B934A7" w:rsidP="00A30ECF">
      <w:pPr>
        <w:spacing w:line="280" w:lineRule="exact"/>
        <w:rPr>
          <w:sz w:val="20"/>
          <w:szCs w:val="20"/>
        </w:rPr>
      </w:pPr>
    </w:p>
    <w:p w:rsidR="00B934A7" w:rsidRPr="00B934A7" w:rsidRDefault="00B934A7" w:rsidP="00A30ECF">
      <w:pPr>
        <w:spacing w:line="280" w:lineRule="exact"/>
        <w:rPr>
          <w:sz w:val="20"/>
          <w:szCs w:val="20"/>
        </w:rPr>
      </w:pPr>
    </w:p>
    <w:p w:rsidR="00B934A7" w:rsidRPr="00573763" w:rsidRDefault="00B934A7" w:rsidP="00D65B64">
      <w:pPr>
        <w:pStyle w:val="Listenabsatz"/>
        <w:numPr>
          <w:ilvl w:val="1"/>
          <w:numId w:val="19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30" w:name="_Toc498507528"/>
      <w:bookmarkStart w:id="31" w:name="_Toc498509136"/>
      <w:bookmarkStart w:id="32" w:name="_Toc498509175"/>
      <w:bookmarkStart w:id="33" w:name="_Toc498509332"/>
      <w:r w:rsidRPr="00573763">
        <w:rPr>
          <w:sz w:val="24"/>
          <w:szCs w:val="24"/>
        </w:rPr>
        <w:t>Know-how Träger</w:t>
      </w:r>
      <w:bookmarkEnd w:id="30"/>
      <w:bookmarkEnd w:id="31"/>
      <w:bookmarkEnd w:id="32"/>
      <w:bookmarkEnd w:id="33"/>
    </w:p>
    <w:p w:rsidR="00B934A7" w:rsidRPr="00B934A7" w:rsidRDefault="00831FAB" w:rsidP="003C4A64">
      <w:pPr>
        <w:spacing w:line="220" w:lineRule="exact"/>
        <w:rPr>
          <w:i/>
          <w:color w:val="0070C0"/>
          <w:sz w:val="18"/>
          <w:szCs w:val="18"/>
        </w:rPr>
      </w:pPr>
      <w:r>
        <w:rPr>
          <w:i/>
          <w:color w:val="0070C0"/>
          <w:sz w:val="18"/>
          <w:szCs w:val="18"/>
        </w:rPr>
        <w:t>K</w:t>
      </w:r>
      <w:r w:rsidR="00B934A7" w:rsidRPr="00B934A7">
        <w:rPr>
          <w:i/>
          <w:color w:val="0070C0"/>
          <w:sz w:val="18"/>
          <w:szCs w:val="18"/>
        </w:rPr>
        <w:t>urze Vorstellung des geplanten Gründungsteams und der Aufgabenverteilung der beteiligten Personen, Bedeutung des an der Universität, Fachhochschule bzw. einer außeruniversitären Forschungseinrichtung erworbenen Know-hows für das Gründungsvorhaben, vorhandene betriebswirtschaftliche bzw. unternehmerische Erfahrungen bzw. Ausbildungen, Einbindung weiterer wissenschaftlicher Partner, etc.</w:t>
      </w:r>
    </w:p>
    <w:p w:rsidR="00B934A7" w:rsidRPr="00A30ECF" w:rsidRDefault="00B934A7" w:rsidP="00A30ECF">
      <w:pPr>
        <w:spacing w:line="280" w:lineRule="exact"/>
        <w:rPr>
          <w:sz w:val="20"/>
          <w:szCs w:val="20"/>
        </w:rPr>
      </w:pPr>
    </w:p>
    <w:p w:rsidR="00B934A7" w:rsidRDefault="00B934A7" w:rsidP="00A30ECF">
      <w:pPr>
        <w:spacing w:line="280" w:lineRule="exact"/>
        <w:rPr>
          <w:sz w:val="20"/>
          <w:szCs w:val="20"/>
        </w:rPr>
      </w:pPr>
    </w:p>
    <w:p w:rsidR="00D360F5" w:rsidRPr="00A30ECF" w:rsidRDefault="00D360F5" w:rsidP="00A30ECF">
      <w:pPr>
        <w:spacing w:line="280" w:lineRule="exact"/>
        <w:rPr>
          <w:sz w:val="20"/>
          <w:szCs w:val="20"/>
        </w:rPr>
      </w:pPr>
    </w:p>
    <w:p w:rsidR="00B934A7" w:rsidRPr="00573763" w:rsidRDefault="00B934A7" w:rsidP="00D65B64">
      <w:pPr>
        <w:pStyle w:val="Listenabsatz"/>
        <w:numPr>
          <w:ilvl w:val="1"/>
          <w:numId w:val="19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34" w:name="_Toc498507529"/>
      <w:bookmarkStart w:id="35" w:name="_Toc498509137"/>
      <w:bookmarkStart w:id="36" w:name="_Toc498509176"/>
      <w:bookmarkStart w:id="37" w:name="_Toc498509333"/>
      <w:r w:rsidRPr="00573763">
        <w:rPr>
          <w:sz w:val="24"/>
          <w:szCs w:val="24"/>
        </w:rPr>
        <w:t>Innovation</w:t>
      </w:r>
      <w:bookmarkEnd w:id="34"/>
      <w:bookmarkEnd w:id="35"/>
      <w:bookmarkEnd w:id="36"/>
      <w:bookmarkEnd w:id="37"/>
    </w:p>
    <w:p w:rsidR="00B934A7" w:rsidRPr="00B934A7" w:rsidRDefault="00B934A7" w:rsidP="003C4A64">
      <w:pPr>
        <w:spacing w:line="220" w:lineRule="exact"/>
        <w:rPr>
          <w:i/>
          <w:color w:val="0070C0"/>
          <w:sz w:val="18"/>
          <w:szCs w:val="18"/>
        </w:rPr>
      </w:pPr>
      <w:r w:rsidRPr="00B934A7">
        <w:rPr>
          <w:i/>
          <w:color w:val="0070C0"/>
          <w:sz w:val="18"/>
          <w:szCs w:val="18"/>
        </w:rPr>
        <w:t>Beschreibung der Technologie- oder Produktinnovation bzw. der wissensbasierten innovativen Dienstleistung</w:t>
      </w:r>
      <w:r w:rsidR="003C4A95">
        <w:rPr>
          <w:i/>
          <w:color w:val="0070C0"/>
          <w:sz w:val="18"/>
          <w:szCs w:val="18"/>
        </w:rPr>
        <w:t>.</w:t>
      </w:r>
    </w:p>
    <w:p w:rsidR="00B934A7" w:rsidRPr="00A30ECF" w:rsidRDefault="00B934A7" w:rsidP="00A30ECF">
      <w:pPr>
        <w:spacing w:line="280" w:lineRule="exact"/>
        <w:rPr>
          <w:sz w:val="20"/>
          <w:szCs w:val="20"/>
        </w:rPr>
      </w:pPr>
    </w:p>
    <w:p w:rsidR="00B934A7" w:rsidRDefault="00B934A7" w:rsidP="00A30ECF">
      <w:pPr>
        <w:spacing w:line="280" w:lineRule="exact"/>
        <w:rPr>
          <w:sz w:val="20"/>
          <w:szCs w:val="20"/>
        </w:rPr>
      </w:pPr>
    </w:p>
    <w:p w:rsidR="00B43A97" w:rsidRPr="00A30ECF" w:rsidRDefault="00B43A97" w:rsidP="00A30ECF">
      <w:pPr>
        <w:spacing w:line="280" w:lineRule="exact"/>
        <w:rPr>
          <w:sz w:val="20"/>
          <w:szCs w:val="20"/>
        </w:rPr>
      </w:pPr>
    </w:p>
    <w:p w:rsidR="00B934A7" w:rsidRPr="00573763" w:rsidRDefault="00B934A7" w:rsidP="00D65B64">
      <w:pPr>
        <w:pStyle w:val="Listenabsatz"/>
        <w:numPr>
          <w:ilvl w:val="1"/>
          <w:numId w:val="19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38" w:name="_Toc498507530"/>
      <w:bookmarkStart w:id="39" w:name="_Toc498509138"/>
      <w:bookmarkStart w:id="40" w:name="_Toc498509177"/>
      <w:bookmarkStart w:id="41" w:name="_Toc498509334"/>
      <w:r w:rsidRPr="00573763">
        <w:rPr>
          <w:sz w:val="24"/>
          <w:szCs w:val="24"/>
        </w:rPr>
        <w:t>Projektplanung</w:t>
      </w:r>
      <w:bookmarkEnd w:id="38"/>
      <w:bookmarkEnd w:id="39"/>
      <w:bookmarkEnd w:id="40"/>
      <w:bookmarkEnd w:id="41"/>
    </w:p>
    <w:p w:rsidR="00B934A7" w:rsidRPr="00B934A7" w:rsidRDefault="003C4A95" w:rsidP="003C4A64">
      <w:pPr>
        <w:spacing w:line="220" w:lineRule="exact"/>
        <w:rPr>
          <w:i/>
          <w:color w:val="0070C0"/>
          <w:sz w:val="18"/>
          <w:szCs w:val="18"/>
        </w:rPr>
      </w:pPr>
      <w:r>
        <w:rPr>
          <w:i/>
          <w:color w:val="0070C0"/>
          <w:sz w:val="18"/>
          <w:szCs w:val="18"/>
        </w:rPr>
        <w:t>P</w:t>
      </w:r>
      <w:r w:rsidR="00B934A7" w:rsidRPr="00B934A7">
        <w:rPr>
          <w:i/>
          <w:color w:val="0070C0"/>
          <w:sz w:val="18"/>
          <w:szCs w:val="18"/>
        </w:rPr>
        <w:t xml:space="preserve">rojektbezogener Arbeitsplan </w:t>
      </w:r>
      <w:r>
        <w:rPr>
          <w:i/>
          <w:color w:val="0070C0"/>
          <w:sz w:val="18"/>
          <w:szCs w:val="18"/>
        </w:rPr>
        <w:t>für den Projektdurchführungszeitraum.</w:t>
      </w:r>
    </w:p>
    <w:p w:rsidR="00F401D6" w:rsidRPr="00A30ECF" w:rsidRDefault="00F401D6" w:rsidP="00A30ECF">
      <w:pPr>
        <w:spacing w:line="280" w:lineRule="exact"/>
        <w:rPr>
          <w:sz w:val="20"/>
          <w:szCs w:val="20"/>
        </w:rPr>
      </w:pPr>
    </w:p>
    <w:p w:rsidR="00D360F5" w:rsidRPr="00A30ECF" w:rsidRDefault="00D360F5" w:rsidP="00A30ECF">
      <w:pPr>
        <w:spacing w:line="280" w:lineRule="exact"/>
        <w:rPr>
          <w:sz w:val="20"/>
          <w:szCs w:val="20"/>
        </w:rPr>
      </w:pPr>
    </w:p>
    <w:p w:rsidR="00546B76" w:rsidRPr="00A30ECF" w:rsidRDefault="00546B76" w:rsidP="00A30ECF">
      <w:pPr>
        <w:spacing w:line="280" w:lineRule="exact"/>
        <w:rPr>
          <w:sz w:val="20"/>
          <w:szCs w:val="20"/>
        </w:rPr>
      </w:pPr>
    </w:p>
    <w:p w:rsidR="00BC223B" w:rsidRPr="00A30ECF" w:rsidRDefault="00BC223B" w:rsidP="001C78D1">
      <w:pPr>
        <w:pStyle w:val="berschrift1"/>
        <w:numPr>
          <w:ilvl w:val="0"/>
          <w:numId w:val="7"/>
        </w:numPr>
        <w:spacing w:before="240" w:after="240"/>
        <w:rPr>
          <w:sz w:val="24"/>
          <w:szCs w:val="24"/>
        </w:rPr>
      </w:pPr>
      <w:bookmarkStart w:id="42" w:name="_Toc498509178"/>
      <w:bookmarkStart w:id="43" w:name="_Toc498509335"/>
      <w:bookmarkStart w:id="44" w:name="_Toc498509652"/>
      <w:bookmarkStart w:id="45" w:name="_Toc498509728"/>
      <w:bookmarkStart w:id="46" w:name="_Toc498516538"/>
      <w:bookmarkStart w:id="47" w:name="_Toc498522659"/>
      <w:bookmarkStart w:id="48" w:name="_Toc498608952"/>
      <w:bookmarkStart w:id="49" w:name="_Toc499040464"/>
      <w:bookmarkStart w:id="50" w:name="_Toc500152201"/>
      <w:bookmarkStart w:id="51" w:name="_Toc505065386"/>
      <w:r w:rsidRPr="00A30ECF">
        <w:rPr>
          <w:sz w:val="24"/>
          <w:szCs w:val="24"/>
        </w:rPr>
        <w:lastRenderedPageBreak/>
        <w:t>Markt und Wettbewerbssituation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B934A7" w:rsidRPr="00D65B64" w:rsidRDefault="00BC223B" w:rsidP="00D65B64">
      <w:pPr>
        <w:pStyle w:val="Listenabsatz"/>
        <w:numPr>
          <w:ilvl w:val="1"/>
          <w:numId w:val="17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52" w:name="_Toc498507532"/>
      <w:bookmarkStart w:id="53" w:name="_Toc498509140"/>
      <w:bookmarkStart w:id="54" w:name="_Toc498509179"/>
      <w:bookmarkStart w:id="55" w:name="_Toc498509336"/>
      <w:r w:rsidRPr="00D65B64">
        <w:rPr>
          <w:sz w:val="24"/>
          <w:szCs w:val="24"/>
        </w:rPr>
        <w:t>Marktsituation</w:t>
      </w:r>
      <w:bookmarkEnd w:id="52"/>
      <w:bookmarkEnd w:id="53"/>
      <w:bookmarkEnd w:id="54"/>
      <w:bookmarkEnd w:id="55"/>
    </w:p>
    <w:p w:rsidR="00BC223B" w:rsidRPr="00BC223B" w:rsidRDefault="00BC223B" w:rsidP="003C4A64">
      <w:pPr>
        <w:spacing w:line="220" w:lineRule="exact"/>
        <w:rPr>
          <w:i/>
          <w:color w:val="0070C0"/>
          <w:sz w:val="18"/>
          <w:szCs w:val="18"/>
        </w:rPr>
      </w:pPr>
      <w:r w:rsidRPr="00BC223B">
        <w:rPr>
          <w:i/>
          <w:color w:val="0070C0"/>
          <w:sz w:val="18"/>
          <w:szCs w:val="18"/>
        </w:rPr>
        <w:t>Daten zu Marktvolumen, Marktsegmenten, prognostizierten Marktwachstum und Marktpotenzial</w:t>
      </w:r>
      <w:r w:rsidR="000317DD">
        <w:rPr>
          <w:i/>
          <w:color w:val="0070C0"/>
          <w:sz w:val="18"/>
          <w:szCs w:val="18"/>
        </w:rPr>
        <w:t>.</w:t>
      </w:r>
    </w:p>
    <w:p w:rsidR="00BC223B" w:rsidRPr="00A30ECF" w:rsidRDefault="00BC223B" w:rsidP="00A30ECF">
      <w:pPr>
        <w:spacing w:line="280" w:lineRule="exact"/>
        <w:rPr>
          <w:sz w:val="20"/>
          <w:szCs w:val="20"/>
        </w:rPr>
      </w:pPr>
    </w:p>
    <w:p w:rsidR="00BC223B" w:rsidRDefault="00BC223B" w:rsidP="00A30ECF">
      <w:pPr>
        <w:spacing w:line="280" w:lineRule="exact"/>
        <w:rPr>
          <w:sz w:val="20"/>
          <w:szCs w:val="20"/>
        </w:rPr>
      </w:pPr>
    </w:p>
    <w:p w:rsidR="00D360F5" w:rsidRPr="00A30ECF" w:rsidRDefault="00D360F5" w:rsidP="00A30ECF">
      <w:pPr>
        <w:spacing w:line="280" w:lineRule="exact"/>
        <w:rPr>
          <w:sz w:val="20"/>
          <w:szCs w:val="20"/>
        </w:rPr>
      </w:pPr>
    </w:p>
    <w:p w:rsidR="00BC223B" w:rsidRPr="00A30ECF" w:rsidRDefault="00BC223B" w:rsidP="00D65B64">
      <w:pPr>
        <w:pStyle w:val="Listenabsatz"/>
        <w:numPr>
          <w:ilvl w:val="1"/>
          <w:numId w:val="17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56" w:name="_Toc498507533"/>
      <w:bookmarkStart w:id="57" w:name="_Toc498509141"/>
      <w:bookmarkStart w:id="58" w:name="_Toc498509180"/>
      <w:bookmarkStart w:id="59" w:name="_Toc498509337"/>
      <w:r w:rsidRPr="00A30ECF">
        <w:rPr>
          <w:sz w:val="24"/>
          <w:szCs w:val="24"/>
        </w:rPr>
        <w:t xml:space="preserve">Alleinstellungsmerkmal </w:t>
      </w:r>
      <w:r w:rsidR="00AB2397">
        <w:rPr>
          <w:sz w:val="24"/>
          <w:szCs w:val="24"/>
        </w:rPr>
        <w:t xml:space="preserve">(USP) </w:t>
      </w:r>
      <w:r w:rsidRPr="00A30ECF">
        <w:rPr>
          <w:sz w:val="24"/>
          <w:szCs w:val="24"/>
        </w:rPr>
        <w:t>und Kundennutzen</w:t>
      </w:r>
      <w:bookmarkEnd w:id="56"/>
      <w:bookmarkEnd w:id="57"/>
      <w:bookmarkEnd w:id="58"/>
      <w:bookmarkEnd w:id="59"/>
    </w:p>
    <w:p w:rsidR="00BC223B" w:rsidRPr="00BC223B" w:rsidRDefault="00BC223B" w:rsidP="003C4A64">
      <w:pPr>
        <w:spacing w:line="220" w:lineRule="exact"/>
        <w:rPr>
          <w:i/>
          <w:color w:val="0070C0"/>
          <w:sz w:val="18"/>
          <w:szCs w:val="18"/>
        </w:rPr>
      </w:pPr>
      <w:r w:rsidRPr="00BC223B">
        <w:rPr>
          <w:i/>
          <w:color w:val="0070C0"/>
          <w:sz w:val="18"/>
          <w:szCs w:val="18"/>
        </w:rPr>
        <w:t>Alleinstellungsmerkmal und Kundennutzen</w:t>
      </w:r>
      <w:r w:rsidR="00AB2397">
        <w:rPr>
          <w:i/>
          <w:color w:val="0070C0"/>
          <w:sz w:val="18"/>
          <w:szCs w:val="18"/>
        </w:rPr>
        <w:t xml:space="preserve"> des </w:t>
      </w:r>
      <w:r w:rsidRPr="00BC223B">
        <w:rPr>
          <w:i/>
          <w:color w:val="0070C0"/>
          <w:sz w:val="18"/>
          <w:szCs w:val="18"/>
        </w:rPr>
        <w:t>Produkts oder der Dienstleistung gegenüber Konkurrenten mit vergleichbarem Portfolio, Darstellung des Kundennutzens des Produkts bzw. der Dienstleistung</w:t>
      </w:r>
      <w:r w:rsidR="00AB2397">
        <w:rPr>
          <w:i/>
          <w:color w:val="0070C0"/>
          <w:sz w:val="18"/>
          <w:szCs w:val="18"/>
        </w:rPr>
        <w:t>.</w:t>
      </w:r>
    </w:p>
    <w:p w:rsidR="00BC223B" w:rsidRDefault="00BC223B" w:rsidP="00A30ECF">
      <w:pPr>
        <w:spacing w:line="280" w:lineRule="exact"/>
        <w:rPr>
          <w:sz w:val="20"/>
          <w:szCs w:val="20"/>
        </w:rPr>
      </w:pPr>
    </w:p>
    <w:p w:rsidR="00BC223B" w:rsidRDefault="00BC223B" w:rsidP="00A30ECF">
      <w:pPr>
        <w:spacing w:line="280" w:lineRule="exact"/>
        <w:rPr>
          <w:sz w:val="20"/>
          <w:szCs w:val="20"/>
        </w:rPr>
      </w:pPr>
    </w:p>
    <w:p w:rsidR="00BC223B" w:rsidRPr="00A30ECF" w:rsidRDefault="00BC223B" w:rsidP="00A30ECF">
      <w:pPr>
        <w:spacing w:line="280" w:lineRule="exact"/>
        <w:rPr>
          <w:sz w:val="20"/>
          <w:szCs w:val="20"/>
        </w:rPr>
      </w:pPr>
    </w:p>
    <w:p w:rsidR="00BC223B" w:rsidRPr="00A30ECF" w:rsidRDefault="00BC223B" w:rsidP="00D65B64">
      <w:pPr>
        <w:pStyle w:val="Listenabsatz"/>
        <w:numPr>
          <w:ilvl w:val="1"/>
          <w:numId w:val="17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60" w:name="_Toc498507534"/>
      <w:bookmarkStart w:id="61" w:name="_Toc498509142"/>
      <w:bookmarkStart w:id="62" w:name="_Toc498509181"/>
      <w:bookmarkStart w:id="63" w:name="_Toc498509338"/>
      <w:r w:rsidRPr="00A30ECF">
        <w:rPr>
          <w:sz w:val="24"/>
          <w:szCs w:val="24"/>
        </w:rPr>
        <w:t>Mitbewerber</w:t>
      </w:r>
      <w:bookmarkEnd w:id="60"/>
      <w:bookmarkEnd w:id="61"/>
      <w:bookmarkEnd w:id="62"/>
      <w:bookmarkEnd w:id="63"/>
    </w:p>
    <w:p w:rsidR="00BC223B" w:rsidRPr="00BC223B" w:rsidRDefault="00BC223B" w:rsidP="003C4A64">
      <w:pPr>
        <w:spacing w:line="220" w:lineRule="exact"/>
        <w:rPr>
          <w:i/>
          <w:color w:val="0070C0"/>
          <w:sz w:val="18"/>
          <w:szCs w:val="18"/>
        </w:rPr>
      </w:pPr>
      <w:r w:rsidRPr="00BC223B">
        <w:rPr>
          <w:i/>
          <w:color w:val="0070C0"/>
          <w:sz w:val="18"/>
          <w:szCs w:val="18"/>
        </w:rPr>
        <w:t>Aufzählung der wesentlichen Mitbewerber und Abgr</w:t>
      </w:r>
      <w:r w:rsidR="00AB2397">
        <w:rPr>
          <w:i/>
          <w:color w:val="0070C0"/>
          <w:sz w:val="18"/>
          <w:szCs w:val="18"/>
        </w:rPr>
        <w:t>enzung gegenüber deren Angebot.</w:t>
      </w:r>
    </w:p>
    <w:p w:rsidR="00BC223B" w:rsidRDefault="00BC223B" w:rsidP="00A30ECF">
      <w:pPr>
        <w:spacing w:line="280" w:lineRule="exact"/>
        <w:rPr>
          <w:sz w:val="20"/>
          <w:szCs w:val="20"/>
        </w:rPr>
      </w:pPr>
    </w:p>
    <w:p w:rsidR="00D360F5" w:rsidRPr="00A30ECF" w:rsidRDefault="00D360F5" w:rsidP="00A30ECF">
      <w:pPr>
        <w:spacing w:line="280" w:lineRule="exact"/>
        <w:rPr>
          <w:sz w:val="20"/>
          <w:szCs w:val="20"/>
        </w:rPr>
      </w:pPr>
    </w:p>
    <w:p w:rsidR="001706FB" w:rsidRPr="00A30ECF" w:rsidRDefault="001706FB" w:rsidP="00A30ECF">
      <w:pPr>
        <w:spacing w:line="280" w:lineRule="exact"/>
        <w:rPr>
          <w:sz w:val="20"/>
          <w:szCs w:val="20"/>
        </w:rPr>
      </w:pPr>
    </w:p>
    <w:p w:rsidR="00BC223B" w:rsidRPr="00A30ECF" w:rsidRDefault="00BC223B" w:rsidP="00D65B64">
      <w:pPr>
        <w:pStyle w:val="Listenabsatz"/>
        <w:numPr>
          <w:ilvl w:val="1"/>
          <w:numId w:val="17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64" w:name="_Toc498507535"/>
      <w:bookmarkStart w:id="65" w:name="_Toc498509143"/>
      <w:bookmarkStart w:id="66" w:name="_Toc498509182"/>
      <w:bookmarkStart w:id="67" w:name="_Toc498509339"/>
      <w:r w:rsidRPr="00A30ECF">
        <w:rPr>
          <w:sz w:val="24"/>
          <w:szCs w:val="24"/>
        </w:rPr>
        <w:t>Markteintritt</w:t>
      </w:r>
      <w:bookmarkEnd w:id="64"/>
      <w:bookmarkEnd w:id="65"/>
      <w:bookmarkEnd w:id="66"/>
      <w:bookmarkEnd w:id="67"/>
    </w:p>
    <w:p w:rsidR="00BC223B" w:rsidRPr="00BC223B" w:rsidRDefault="00BC223B" w:rsidP="003C4A64">
      <w:pPr>
        <w:spacing w:line="220" w:lineRule="exact"/>
        <w:rPr>
          <w:i/>
          <w:color w:val="0070C0"/>
          <w:sz w:val="18"/>
          <w:szCs w:val="18"/>
        </w:rPr>
      </w:pPr>
      <w:r w:rsidRPr="00BC223B">
        <w:rPr>
          <w:i/>
          <w:color w:val="0070C0"/>
          <w:sz w:val="18"/>
          <w:szCs w:val="18"/>
        </w:rPr>
        <w:t>Angaben zur Zielgruppe und zu potenziellen Kunden, mögliche Markteintrittsbarrieren und Maßnahmen zu Marketing und Vertrieb, strategische Partnerschaften beim Markteintritt</w:t>
      </w:r>
      <w:r w:rsidR="00AB2397">
        <w:rPr>
          <w:i/>
          <w:color w:val="0070C0"/>
          <w:sz w:val="18"/>
          <w:szCs w:val="18"/>
        </w:rPr>
        <w:t>.</w:t>
      </w:r>
    </w:p>
    <w:p w:rsidR="00BC223B" w:rsidRPr="00A30ECF" w:rsidRDefault="00BC223B" w:rsidP="00A30ECF">
      <w:pPr>
        <w:spacing w:line="280" w:lineRule="exact"/>
        <w:rPr>
          <w:sz w:val="20"/>
          <w:szCs w:val="20"/>
        </w:rPr>
      </w:pPr>
    </w:p>
    <w:p w:rsidR="00F401D6" w:rsidRDefault="00F401D6" w:rsidP="00A30ECF">
      <w:pPr>
        <w:spacing w:line="280" w:lineRule="exact"/>
        <w:rPr>
          <w:sz w:val="20"/>
          <w:szCs w:val="20"/>
        </w:rPr>
      </w:pPr>
    </w:p>
    <w:p w:rsidR="00EA02B6" w:rsidRPr="00A30ECF" w:rsidRDefault="00EA02B6" w:rsidP="00A30ECF">
      <w:pPr>
        <w:spacing w:line="280" w:lineRule="exact"/>
        <w:rPr>
          <w:sz w:val="20"/>
          <w:szCs w:val="20"/>
        </w:rPr>
      </w:pPr>
    </w:p>
    <w:p w:rsidR="00FB4363" w:rsidRPr="00A30ECF" w:rsidRDefault="0024568B" w:rsidP="001C78D1">
      <w:pPr>
        <w:pStyle w:val="berschrift1"/>
        <w:numPr>
          <w:ilvl w:val="0"/>
          <w:numId w:val="7"/>
        </w:numPr>
        <w:spacing w:before="240" w:after="240"/>
        <w:rPr>
          <w:sz w:val="24"/>
          <w:szCs w:val="24"/>
        </w:rPr>
      </w:pPr>
      <w:bookmarkStart w:id="68" w:name="_Toc498509183"/>
      <w:bookmarkStart w:id="69" w:name="_Toc498509340"/>
      <w:bookmarkStart w:id="70" w:name="_Toc498509653"/>
      <w:bookmarkStart w:id="71" w:name="_Toc498509729"/>
      <w:bookmarkStart w:id="72" w:name="_Toc498516539"/>
      <w:bookmarkStart w:id="73" w:name="_Toc498522660"/>
      <w:bookmarkStart w:id="74" w:name="_Toc498608953"/>
      <w:bookmarkStart w:id="75" w:name="_Toc499040465"/>
      <w:bookmarkStart w:id="76" w:name="_Toc500152202"/>
      <w:bookmarkStart w:id="77" w:name="_Toc505065387"/>
      <w:r w:rsidRPr="00A30ECF">
        <w:rPr>
          <w:sz w:val="24"/>
          <w:szCs w:val="24"/>
        </w:rPr>
        <w:t>Unternehmensplanung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24568B" w:rsidRPr="00D65B64" w:rsidRDefault="0024568B" w:rsidP="00D65B64">
      <w:pPr>
        <w:pStyle w:val="Listenabsatz"/>
        <w:numPr>
          <w:ilvl w:val="1"/>
          <w:numId w:val="18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78" w:name="_Toc498507537"/>
      <w:bookmarkStart w:id="79" w:name="_Toc498509145"/>
      <w:bookmarkStart w:id="80" w:name="_Toc498509184"/>
      <w:bookmarkStart w:id="81" w:name="_Toc498509341"/>
      <w:r w:rsidRPr="00D65B64">
        <w:rPr>
          <w:sz w:val="24"/>
          <w:szCs w:val="24"/>
        </w:rPr>
        <w:t>Finanzplanung</w:t>
      </w:r>
      <w:bookmarkEnd w:id="78"/>
      <w:bookmarkEnd w:id="79"/>
      <w:bookmarkEnd w:id="80"/>
      <w:bookmarkEnd w:id="81"/>
    </w:p>
    <w:p w:rsidR="0024568B" w:rsidRPr="0024568B" w:rsidRDefault="0024568B" w:rsidP="003C4A64">
      <w:pPr>
        <w:spacing w:line="220" w:lineRule="exact"/>
        <w:rPr>
          <w:i/>
          <w:color w:val="0070C0"/>
          <w:sz w:val="18"/>
          <w:szCs w:val="18"/>
        </w:rPr>
      </w:pPr>
      <w:r w:rsidRPr="0024568B">
        <w:rPr>
          <w:i/>
          <w:color w:val="0070C0"/>
          <w:sz w:val="18"/>
          <w:szCs w:val="18"/>
        </w:rPr>
        <w:t>Finanzplanung</w:t>
      </w:r>
      <w:r w:rsidR="00AB2397">
        <w:rPr>
          <w:i/>
          <w:color w:val="0070C0"/>
          <w:sz w:val="18"/>
          <w:szCs w:val="18"/>
        </w:rPr>
        <w:t xml:space="preserve"> </w:t>
      </w:r>
      <w:r w:rsidRPr="0024568B">
        <w:rPr>
          <w:i/>
          <w:color w:val="0070C0"/>
          <w:sz w:val="18"/>
          <w:szCs w:val="18"/>
        </w:rPr>
        <w:t>für die ersten zwei Jahre nach Gründung mit Erläuterungen</w:t>
      </w:r>
      <w:r w:rsidR="00AB2397">
        <w:rPr>
          <w:i/>
          <w:color w:val="0070C0"/>
          <w:sz w:val="18"/>
          <w:szCs w:val="18"/>
        </w:rPr>
        <w:t>.</w:t>
      </w:r>
    </w:p>
    <w:p w:rsidR="00FB4363" w:rsidRPr="00A30ECF" w:rsidRDefault="00FB4363" w:rsidP="00A30ECF">
      <w:pPr>
        <w:spacing w:line="280" w:lineRule="exact"/>
        <w:rPr>
          <w:sz w:val="20"/>
          <w:szCs w:val="20"/>
        </w:rPr>
      </w:pPr>
    </w:p>
    <w:p w:rsidR="0024568B" w:rsidRDefault="0024568B" w:rsidP="00A30ECF">
      <w:pPr>
        <w:spacing w:line="280" w:lineRule="exact"/>
        <w:rPr>
          <w:sz w:val="20"/>
          <w:szCs w:val="20"/>
        </w:rPr>
      </w:pPr>
    </w:p>
    <w:p w:rsidR="00D360F5" w:rsidRPr="00A30ECF" w:rsidRDefault="00D360F5" w:rsidP="00A30ECF">
      <w:pPr>
        <w:spacing w:line="280" w:lineRule="exact"/>
        <w:rPr>
          <w:sz w:val="20"/>
          <w:szCs w:val="20"/>
        </w:rPr>
      </w:pPr>
    </w:p>
    <w:p w:rsidR="0024568B" w:rsidRPr="00A30ECF" w:rsidRDefault="0024568B" w:rsidP="00D65B64">
      <w:pPr>
        <w:pStyle w:val="Listenabsatz"/>
        <w:numPr>
          <w:ilvl w:val="1"/>
          <w:numId w:val="18"/>
        </w:numPr>
        <w:spacing w:before="240" w:after="240" w:line="240" w:lineRule="auto"/>
        <w:ind w:left="567" w:hanging="567"/>
        <w:rPr>
          <w:sz w:val="24"/>
          <w:szCs w:val="24"/>
        </w:rPr>
      </w:pPr>
      <w:bookmarkStart w:id="82" w:name="_Toc498507538"/>
      <w:bookmarkStart w:id="83" w:name="_Toc498509146"/>
      <w:bookmarkStart w:id="84" w:name="_Toc498509185"/>
      <w:bookmarkStart w:id="85" w:name="_Toc498509342"/>
      <w:r w:rsidRPr="00A30ECF">
        <w:rPr>
          <w:sz w:val="24"/>
          <w:szCs w:val="24"/>
        </w:rPr>
        <w:t>Unternehmensorganisation</w:t>
      </w:r>
      <w:bookmarkEnd w:id="82"/>
      <w:bookmarkEnd w:id="83"/>
      <w:bookmarkEnd w:id="84"/>
      <w:bookmarkEnd w:id="85"/>
    </w:p>
    <w:p w:rsidR="0024568B" w:rsidRPr="0024568B" w:rsidRDefault="00AB2397" w:rsidP="003C4A64">
      <w:pPr>
        <w:spacing w:line="220" w:lineRule="exact"/>
        <w:rPr>
          <w:i/>
          <w:color w:val="0070C0"/>
          <w:sz w:val="18"/>
          <w:szCs w:val="18"/>
        </w:rPr>
      </w:pPr>
      <w:r>
        <w:rPr>
          <w:i/>
          <w:color w:val="0070C0"/>
          <w:sz w:val="18"/>
          <w:szCs w:val="18"/>
        </w:rPr>
        <w:t>G</w:t>
      </w:r>
      <w:r w:rsidR="0024568B" w:rsidRPr="0024568B">
        <w:rPr>
          <w:i/>
          <w:color w:val="0070C0"/>
          <w:sz w:val="18"/>
          <w:szCs w:val="18"/>
        </w:rPr>
        <w:t>eplante Rechtsform und Organisation bzw. Organigramm für das zu gründende Unternehmen</w:t>
      </w:r>
      <w:r>
        <w:rPr>
          <w:i/>
          <w:color w:val="0070C0"/>
          <w:sz w:val="18"/>
          <w:szCs w:val="18"/>
        </w:rPr>
        <w:t>.</w:t>
      </w:r>
    </w:p>
    <w:p w:rsidR="002E62A6" w:rsidRPr="00E40901" w:rsidRDefault="002E62A6" w:rsidP="00E40901">
      <w:pPr>
        <w:spacing w:line="280" w:lineRule="exact"/>
        <w:rPr>
          <w:sz w:val="20"/>
          <w:szCs w:val="20"/>
        </w:rPr>
      </w:pPr>
    </w:p>
    <w:p w:rsidR="002E62A6" w:rsidRDefault="002E62A6" w:rsidP="00E40901">
      <w:pPr>
        <w:spacing w:line="280" w:lineRule="exact"/>
        <w:rPr>
          <w:sz w:val="20"/>
          <w:szCs w:val="20"/>
        </w:rPr>
      </w:pPr>
    </w:p>
    <w:p w:rsidR="000B69B9" w:rsidRDefault="000B69B9" w:rsidP="00E40901">
      <w:pPr>
        <w:spacing w:line="280" w:lineRule="exact"/>
        <w:rPr>
          <w:sz w:val="20"/>
          <w:szCs w:val="20"/>
        </w:rPr>
      </w:pPr>
    </w:p>
    <w:sectPr w:rsidR="000B69B9" w:rsidSect="000609BE">
      <w:headerReference w:type="default" r:id="rId10"/>
      <w:footerReference w:type="default" r:id="rId11"/>
      <w:type w:val="continuous"/>
      <w:pgSz w:w="11906" w:h="16838" w:code="9"/>
      <w:pgMar w:top="2090" w:right="1700" w:bottom="1276" w:left="1418" w:header="567" w:footer="567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283" w:rsidRDefault="00040283" w:rsidP="000A78E0">
      <w:pPr>
        <w:spacing w:line="240" w:lineRule="auto"/>
      </w:pPr>
      <w:r>
        <w:separator/>
      </w:r>
    </w:p>
    <w:p w:rsidR="00040283" w:rsidRDefault="00040283"/>
  </w:endnote>
  <w:endnote w:type="continuationSeparator" w:id="0">
    <w:p w:rsidR="00040283" w:rsidRDefault="00040283" w:rsidP="000A78E0">
      <w:pPr>
        <w:spacing w:line="240" w:lineRule="auto"/>
      </w:pPr>
      <w:r>
        <w:continuationSeparator/>
      </w:r>
    </w:p>
    <w:p w:rsidR="00040283" w:rsidRDefault="000402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rofile-Light">
    <w:altName w:val="Franklin Gothic Medium Cond"/>
    <w:panose1 w:val="020004060400000200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670" w:rsidRPr="00573763" w:rsidRDefault="00A30ECF" w:rsidP="00573763">
    <w:pPr>
      <w:pStyle w:val="Fuzeile"/>
      <w:tabs>
        <w:tab w:val="clear" w:pos="4536"/>
        <w:tab w:val="clear" w:pos="9072"/>
        <w:tab w:val="center" w:pos="3686"/>
        <w:tab w:val="right" w:pos="8505"/>
      </w:tabs>
      <w:rPr>
        <w:sz w:val="16"/>
        <w:szCs w:val="16"/>
      </w:rPr>
    </w:pPr>
    <w:r>
      <w:rPr>
        <w:sz w:val="16"/>
        <w:szCs w:val="16"/>
      </w:rPr>
      <w:t>KWF</w:t>
    </w:r>
    <w:r w:rsidRPr="00F31343">
      <w:rPr>
        <w:sz w:val="16"/>
        <w:szCs w:val="16"/>
      </w:rPr>
      <w:t>-Ausschreibung »</w:t>
    </w:r>
    <w:r w:rsidR="007F5269">
      <w:rPr>
        <w:sz w:val="16"/>
        <w:szCs w:val="16"/>
      </w:rPr>
      <w:t>UiG« 2018</w:t>
    </w:r>
    <w:r w:rsidR="00A34796">
      <w:rPr>
        <w:sz w:val="16"/>
        <w:szCs w:val="16"/>
      </w:rPr>
      <w:t xml:space="preserve"> | Ideenpapier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F31343">
      <w:rPr>
        <w:sz w:val="16"/>
        <w:szCs w:val="16"/>
      </w:rPr>
      <w:t xml:space="preserve">Seite </w:t>
    </w:r>
    <w:r w:rsidRPr="00F31343">
      <w:rPr>
        <w:sz w:val="16"/>
        <w:szCs w:val="16"/>
      </w:rPr>
      <w:fldChar w:fldCharType="begin"/>
    </w:r>
    <w:r w:rsidRPr="00F31343">
      <w:rPr>
        <w:sz w:val="16"/>
        <w:szCs w:val="16"/>
      </w:rPr>
      <w:instrText xml:space="preserve"> PAGE    \* MERGEFORMAT </w:instrText>
    </w:r>
    <w:r w:rsidRPr="00F31343">
      <w:rPr>
        <w:sz w:val="16"/>
        <w:szCs w:val="16"/>
      </w:rPr>
      <w:fldChar w:fldCharType="separate"/>
    </w:r>
    <w:r w:rsidR="00040283">
      <w:rPr>
        <w:noProof/>
        <w:sz w:val="16"/>
        <w:szCs w:val="16"/>
      </w:rPr>
      <w:t>2</w:t>
    </w:r>
    <w:r w:rsidRPr="00F31343">
      <w:rPr>
        <w:sz w:val="16"/>
        <w:szCs w:val="16"/>
      </w:rPr>
      <w:fldChar w:fldCharType="end"/>
    </w:r>
    <w:r w:rsidRPr="00F31343">
      <w:rPr>
        <w:sz w:val="16"/>
        <w:szCs w:val="16"/>
      </w:rPr>
      <w:t xml:space="preserve"> | </w:t>
    </w:r>
    <w:r w:rsidRPr="00F31343">
      <w:rPr>
        <w:sz w:val="16"/>
        <w:szCs w:val="16"/>
      </w:rPr>
      <w:fldChar w:fldCharType="begin"/>
    </w:r>
    <w:r w:rsidRPr="00F31343">
      <w:rPr>
        <w:sz w:val="16"/>
        <w:szCs w:val="16"/>
      </w:rPr>
      <w:instrText xml:space="preserve"> NUMPAGES   \* MERGEFORMAT </w:instrText>
    </w:r>
    <w:r w:rsidRPr="00F31343">
      <w:rPr>
        <w:sz w:val="16"/>
        <w:szCs w:val="16"/>
      </w:rPr>
      <w:fldChar w:fldCharType="separate"/>
    </w:r>
    <w:r w:rsidR="00040283">
      <w:rPr>
        <w:noProof/>
        <w:sz w:val="16"/>
        <w:szCs w:val="16"/>
      </w:rPr>
      <w:t>3</w:t>
    </w:r>
    <w:r w:rsidRPr="00F31343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283" w:rsidRDefault="00040283" w:rsidP="000A78E0">
      <w:pPr>
        <w:spacing w:line="240" w:lineRule="auto"/>
      </w:pPr>
      <w:r>
        <w:separator/>
      </w:r>
    </w:p>
    <w:p w:rsidR="00040283" w:rsidRDefault="00040283"/>
  </w:footnote>
  <w:footnote w:type="continuationSeparator" w:id="0">
    <w:p w:rsidR="00040283" w:rsidRDefault="00040283" w:rsidP="000A78E0">
      <w:pPr>
        <w:spacing w:line="240" w:lineRule="auto"/>
      </w:pPr>
      <w:r>
        <w:continuationSeparator/>
      </w:r>
    </w:p>
    <w:p w:rsidR="00040283" w:rsidRDefault="000402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82" w:rsidRDefault="000609BE">
    <w:pPr>
      <w:pStyle w:val="Kopfzeile"/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-188595</wp:posOffset>
              </wp:positionH>
              <wp:positionV relativeFrom="paragraph">
                <wp:posOffset>-352425</wp:posOffset>
              </wp:positionV>
              <wp:extent cx="6659693" cy="1293205"/>
              <wp:effectExtent l="0" t="0" r="8255" b="2540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693" cy="1293205"/>
                        <a:chOff x="0" y="0"/>
                        <a:chExt cx="6659693" cy="1293205"/>
                      </a:xfrm>
                    </wpg:grpSpPr>
                    <pic:pic xmlns:pic="http://schemas.openxmlformats.org/drawingml/2006/picture">
                      <pic:nvPicPr>
                        <pic:cNvPr id="5" name="Bild 10" descr="../../../../Volumes/Kunden_NEU/ÖROK/Corporate%20Design/ÖROK-15-0001_Corporate%20Design.JOB/Entwurfsdaten/Anwendungen/Wordv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137" t="4642" r="10917" b="87412"/>
                        <a:stretch/>
                      </pic:blipFill>
                      <pic:spPr bwMode="auto">
                        <a:xfrm>
                          <a:off x="0" y="228600"/>
                          <a:ext cx="35433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6" name="Gruppieren 7"/>
                      <wpg:cNvGrpSpPr/>
                      <wpg:grpSpPr>
                        <a:xfrm>
                          <a:off x="3886200" y="0"/>
                          <a:ext cx="2773493" cy="1293205"/>
                          <a:chOff x="0" y="0"/>
                          <a:chExt cx="8285256" cy="3864237"/>
                        </a:xfrm>
                      </wpg:grpSpPr>
                      <pic:pic xmlns:pic="http://schemas.openxmlformats.org/drawingml/2006/picture">
                        <pic:nvPicPr>
                          <pic:cNvPr id="9" name="Bild 3" descr="C:\$Setup\kwf\Stationery_2.2_an_Fritz_31-10-2014_final\01_KWF_Briefolge_2.2_Digitalvorlagen\KWF_Brief_2.2_4c.jpg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17"/>
                          <a:stretch/>
                        </pic:blipFill>
                        <pic:spPr bwMode="auto">
                          <a:xfrm>
                            <a:off x="0" y="0"/>
                            <a:ext cx="8285256" cy="386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hteck 10"/>
                        <wps:cNvSpPr/>
                        <wps:spPr>
                          <a:xfrm>
                            <a:off x="2592288" y="0"/>
                            <a:ext cx="720080" cy="9361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09BE" w:rsidRDefault="000609BE" w:rsidP="000609B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 11"/>
                        <wps:cNvSpPr/>
                        <wps:spPr>
                          <a:xfrm>
                            <a:off x="2592288" y="3096345"/>
                            <a:ext cx="720080" cy="767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09BE" w:rsidRDefault="000609BE" w:rsidP="000609B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pieren 12" o:spid="_x0000_s1028" style="position:absolute;margin-left:-14.85pt;margin-top:-27.75pt;width:524.4pt;height:101.85pt;z-index:251659776" coordsize="66596,1293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AmAwEiAAIRAQMRAf/dAAQAA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kZvcm1hdHRpbmdQcmludGVyPC9rZXk+&#10;CgkJCQk8c3RyaW5nPk9LSV9DOTY1MF82QjBFQzQ8L3N0cmluZz4KCQkJCTxrZXk+Y29tLmFwcGxl&#10;LnByaW50LnRpY2tldC5zdGF0ZUZsYWc8L2tleT4KCQkJCTxpbnRlZ2VyPjA8L2ludGVnZXI+CgkJ&#10;CTwvZGljdD4KCQk8L2FycmF5PgoJPC9kaWN0PgoJPGtleT5jb20uYXBwbGUucHJpbnQuUGFnZUZv&#10;cm1hdC5QTUhvcml6b250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SG9yaXpv&#10;bnRhbFJlczwva2V5PgoJCQkJPHJlYWw+NzI8L3JlYWw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PcmllbnRhdGlvbjwv&#10;a2V5PgoJCQkJPGludGVnZXI+MTwvaW50ZWdlcj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U2NhbGluZzwva2V5PgoJCQkJPHJl&#10;YWw+MTwvcmVhbD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mVzPC9rZXk+CgkJCQk8cmVhbD43MjwvcmVh&#10;bD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Wdl&#10;Rm9ybWF0LlBNQWRqdXN0ZWRQYWdlUmVjdDwva2V5PgoJCQkJCTxhcnJheT4KCQkJCQkJPGludGVn&#10;ZXI+MDwvaW50ZWdlcj4KCQkJCQkJPGludGVnZXI+MDwvaW50ZWdlcj4KCQkJCQkJPHJlYWw+ODE2&#10;PC9yZWFsPgoJCQkJCQk8cmVhbD41Njk8L3JlYWw+CgkJCQkJPC9hcnJhe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UN1c3RvbVBhcGVyPC9rZXk+CgkJCQkJPGZhbHNlLz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VBhcGVyTmFtZTwva2V5PgoJCQkJCTxzdHJpbmc+aXNvLWE0PC9zdHJpbmc+CgkJCQkJPGtl&#10;eT5jb20uYXBwbGUucHJpbnQudGlja2V0LnN0YXRlRmxhZzwva2V5PgoJCQkJCTxpbnRlZ2VyPjA8&#10;L2ludGVnZXI+CgkJCQk8L2RpY3Q+CgkJCTwvYXJyYXk+CgkJPC9kaWN0PgoJCTxrZXk+Y29tLmFw&#10;cGxlLnByaW50LlBhcGVySW5mby5QTVVuYWRqdXN0ZWRQYWdl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dHlw&#10;ZTwva2V5PgoJPHN0cmluZz5jb20uYXBwbGUucHJpbnQuUGFnZUZvcm1hdFRpY2tldDwvc3RyaW5n&#10;Pgo8L2RpY3Q+CjwvcGxpc3Q+CjhCSU0D7QAAAAAAEAEsAAAAAQACASw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NtAAA&#10;AABSZ2h0bG9uZwAAAz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MjMyMzQyQkVERUY1QTU1MjRDMjAzMDc4RERDOTlENjgi&#10;IGV4aWY6UGl4ZWxYRGltZW5zaW9uPSI4MjciIGV4aWY6UGl4ZWxZRGltZW5zaW9uPSIzNTA4IiBl&#10;eGlmOkNvbG9yU3BhY2U9Ii0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/i/+JJQ0NfUFJPRklMRQAHCf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gZGhscHR4fICEiIyQl&#10;JicoKSorKywtLi8wMTIzNDU2Nzg5Ojs8PT4/QEFCQ0RFRkdISUpLTE1OT1BQUVJTVFVWV1hZWltc&#10;XV5fYGFiY2RlZmdoaWprbG1ub3BxcnN0dXZ3eHl6e3x9fn+AgYKDhIaHiImKi4yNjo+QkZKTlJWW&#10;l5iZmpucnZ6foKGio6SlpqeoqaqrrK2ur7CxsrO0tre4ubq7vL2+v8DBwsPExcbHyMnKy8zNzs/Q&#10;0dLT1NbX2Nna29zd3t/g4eLj5OXm5+jp6uvs7e7v8P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6Pz/&#10;///////////////////////////////////////p0un/////////////////////////////////&#10;///////86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gR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4fb/////////////&#10;//////////////////////////WukK72/////////////////////////////////////+GQaZDi&#10;//////////////////////////////////////WukK72////////////////////////////////&#10;///////24f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+7pMP/////&#10;/////////////////////////////////792T3/Q////////////////////////////////////&#10;4JpPAFu7///////////////////////////////////xtnlPSXfK////////////////////////&#10;///////////r0sWrlq/y///////////////////////////////////////35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u7O3v8vb6/////////////////////////////////7mamJmcoaattL7K&#10;4f///////////////////////////6JXSkxRV11ofZa54////////////////////////////7NX&#10;ABo1UG6Nr9P6/////////////////////////////85vQF97mbfY+///////////////////////&#10;/////////+6fhafD4f/////////////////////////////////////k0e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y8f/wPov8AqLpv+ty+2bn/AHHk/wBK3+A9&#10;Gey/8lm0/wCa0X/H16DPun/mTnbP/iM9+f8AvLVXte70/wCAFL/1F/8AXFvYc2L/AHIf/S/5R1M3&#10;uv8A8ka2/wCa3/Pj9Uz/AMqL/mcfY3/iM3/96nH+w39inqBur5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y8&#10;f/wPov8AqLpv+ty+2bn/AHHk/wBK3+A9Gey/8lm0/wCa0X/H16DPun/mTnbP/iM9+f8AvLVXte70&#10;/wCAFL/1F/8AXFvYc2L/AHIf/S/5R1M3uv8A8ka2/wCa3/Pj9Uz/AMqL/mcfY3/iM3/96nH+w39i&#10;nqBur5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y8f/wPov8AqLpv&#10;+ty+2bn/AHHk/wBK3+A9Gey/8lm0/wCa0X/H16DPun/mTnbP/iM9+f8AvLVXte70/wCAFL/1F/8A&#10;XFvYc2L/AHIf/S/5R1M3uv8A8ka2/wCa3/Pj9Uz/AMqL/mcfY3/iM3/96nH+w39inqBur5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y8f/wPov8AqLpv+ty+2bn/AHHk/wBK3+A9Gey/8lm0/wCa0X/H16DPun/m&#10;TnbP/iM9+f8AvLVXte70/wCAFL/1F/8AXFvYc2L/AHIf/S/5R1M3uv8A8ka2/wCa3/Pj9Uz/AMqL&#10;/mcfY3/iM3/96nH+w39inqBur5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8f/wPov8AqLpv+ty+2bn/AHHk&#10;/wBK3+A9Gey/8lm0/wCa0X/H16DPun/mTnbP/iM9+f8AvLVXte70/wCAFL/1F/8AXFvYc2L/AHIf&#10;/S/5R1M3uv8A8ka2/wCa3/Pj9Uz/AMqL/mcfY3/iM3/96nH+w39inqBur5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y8f/wPov8AqLpv+ty+2bn/AHHk/wBK3+A9Gey/8lm0/wCa0X/H16DPun/mTnbP/iM9+f8A&#10;vLVXte70/wCAFL/1F/8AXFvYc2L/AHIf/S/5R1M3uv8A8ka2/wCa3/Pj9Uz/AMqL/mcfY3/iM3/9&#10;6nH+w39inqBur5P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y8f/wPov8AqLpv+ty+2bn/AHHk/wBK3+A9Gey/&#10;8lm0/wCa0X/H16DPun/mTnbP/iM9+f8AvLVXte70/wCAFL/1F/8AXFvYc2L/AHIf/S/5R1M3uv8A&#10;8ka2/wCa3/Pj9Uz/AMqL/mcfY3/iM3/96nH+w39inqBur5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y8f/wP&#10;ov8AqLpv+ty+2bn/AHHk/wBK3+A9Gey/8lm0/wCa0X/H16DPun/mTnbP/iM9+f8AvLVXte70/wCA&#10;FL/1F/8AXFvYc2L/AHIf/S/5R1M3uv8A8ka2/wCa3/Pj9Uz/AMqL/mcfY3/iM3/96nH+w39inqBu&#10;r5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y8f/wPov8AqLpv+ty+2bn/AHHk/wBK3+A9Gey/8lm0/wCa0X/H&#10;16DPun/mTnbP/iM9+f8AvLVXte70/wCAFL/1F/8AXFvYc2L/AHIf/S/5R1M3uv8A8ka2/wCa3/Pj&#10;9Uz/AMqL/mcfY3/iM3/96nH+w39inqBur5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8f/wPov8AqLpv+ty+&#10;2bn/AHHk/wBK3+A9Gey/8lm0/wCa0X/H16DPun/mTnbP/iM9+f8AvLVXte70/wCAFL/1F/8AXFvY&#10;c2L/AHIf/S/5R1M3uv8A8ka2/wCa3/Pj9Uz/AMqL/mcfY3/iM3/96nH+w39inqBur5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y8f/wPov8AqLpv+ty+2bn/AHHk/wBK3+A9Gey/8lm0/wCa0X/H16DPun/mTnbP&#10;/iM9+f8AvLVXte70/wCAFL/1F/8AXFvYc2L/AHIf/S/5R1M3uv8A8ka2/wCa3/Pj9Uz/AMqL/mcf&#10;Y3/iM3/96nH+w39inqBur5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y8f/wPov8AqLpv+ty+2bn/AHHk/wBK&#10;3+A9Gey/8lm0/wCa0X/H16DPun/mTnbP/iM9+f8AvLVXte70/wCAFL/1F/8AXFvYc2L/AHIf/S/5&#10;R1M3uv8A8ka2/wCa3/Pj9Uz/AMqL/mcfY3/iM3/96nH+w39inqBur5P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y8f/wPov8AqLpv+ty+2bn/AHHk/wBK3+A9Gey/8lm0/wCa0X/H16DPun/mTnbP/iM9&#10;+f8AvLVXte70/wCAFL/1F/8AXFvYc2L/AHIf/S/5R1M3uv8A8ka2/wCa3/Pj9Uz/AMqL/mcfY3/i&#10;M3/96nH+w39inqBur5P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hKyrjXRHVVEaDgIk8qqB/TSpt7aaCFjqZFJ+YHS6Lc9ygj8K&#10;C4lRR5LI4H7AadIfKdZdbZyvfKZrr7Y+Yycj+STI5TaeByFe8hbWZHrKuneQtq5uWvfn3gZmdizs&#10;WY8lmJZif6kn24AFFBgdI3d5HMkhLMeJJqT9pPSuoqKixtLBQ46kpaCipkEdNR0VPFS0tPGDcRwU&#10;8AVEW5PCgD31731XqV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brNmsjPRLj3mX7RYoYvEIogSkGnxAvbVwVB4PtGlhbRzm5Ve8kmtTx&#10;Na44efQjuua98vNqXZJpR9MqImgIgqsenRVqasFQagivnjHRc9r/ABR6Q2j2pX91Yna9b/pIr89u&#10;fcrZ+q3HuCaOnyu8PvEz8tPiBUrRaZY66oiVJKdwikFLOof21e1nQc6MZ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AvwOSeAB+ffutgEmgyT1xd0iR5JHWOONWeSR2CIiINTO7NwABySffZBU2YEEfUEEEf&#10;n6H3oEEVHW2VkbS4II8jg9Y6epp6yFKikqIKqnk1eOenljnhfQxR9EsRKmzAg2PBBHvwVjchSQou&#10;SATYf1NvfiQOPXlR2BKgkDjQcPt64T1lHSvBHU1VNTyVUghpo554oXqZSQoigWQgu1yBpW55H9ff&#10;XvfVepPv1jxx9fp/j+OPfutkEAE+fXBZI3aREkRniZVlRWVmiZkEirIo5UlSGAP4IPv3v3Wuuf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5zU1JQRGonMYFhGZZCgH9Al7e2/CiDawor60Ff29Kzf37Q&#10;/TtPIYxjTrbTT/S1p/LpJRbB2LBl5NwQbL2lDnpZRPLm4tuYePLyzA3E0mSSETMwPOovf3g9udJO&#10;lb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8LnMhFSLR07x00QQIz08SxzSgC15Jfrf/EWPtEdvtnmM8gLmtcmoH2Dh+Rr0J4+b96t9tXa7Jlt4&#10;wukmNAruOFWfJr/SXSfn0WGv+IfS+f7JyHaW88Znd/7gqsnJlcfjt67grs3tbb08sgmamwu220U3&#10;22oXFNVLPGPwostmf2t6DHRnQAAAAAAAAALAAcAAD3737r3Xf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9" type="#_x0000_t75" alt="../../../../Volumes/Kunden_NEU/ÖROK/Corporate%20Design/ÖROK-15-0001_Corporate%20Design.JOB/Entwurfsdaten/Anwendungen/Wordv" style="position:absolute;top:2286;width:35433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Nh2/AAAA2gAAAA8AAABkcnMvZG93bnJldi54bWxEj0GLwjAUhO+C/yE8wZumuipSG0WEhb2u&#10;u6DHZ/JsS5uX0mQ1/vuNIHgcZuYbpthF24ob9b52rGA2zUAQa2dqLhX8/nxO1iB8QDbYOiYFD/Kw&#10;2w4HBebG3fmbbsdQigRhn6OCKoQul9Lriiz6qeuIk3d1vcWQZF9K0+M9wW0r51m2khZrTgsVdnSo&#10;SDfHP5sotKoPpBexOS0+Ltqvz9HFs1LjUdxvQASK4R1+tb+MgiU8r6QbI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lDYdvwAAANoAAAAPAAAAAAAAAAAAAAAAAJ8CAABk&#10;cnMvZG93bnJldi54bWxQSwUGAAAAAAQABAD3AAAAiwMAAAAA&#10;">
                <v:imagedata r:id="rId3" o:title="Wordv" croptop="3042f" cropbottom="57286f" cropleft="27615f" cropright="7155f"/>
                <v:path arrowok="t"/>
              </v:shape>
              <v:group id="Gruppieren 7" o:spid="_x0000_s1030" style="position:absolute;left:38862;width:27734;height:12932" coordsize="82852,38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Bild 3" o:spid="_x0000_s1031" type="#_x0000_t75" style="position:absolute;width:82852;height:38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J2vBAAAA2gAAAA8AAABkcnMvZG93bnJldi54bWxEj0GLwjAUhO8L/ofwBG9r6ipFq1G0IHi1&#10;etDbs3m2xealNNla/71ZWPA4zMw3zGrTm1p01LrKsoLJOAJBnFtdcaHgfNp/z0E4j6yxtkwKXuRg&#10;sx58rTDR9slH6jJfiABhl6CC0vsmkdLlJRl0Y9sQB+9uW4M+yLaQusVngJta/kRRLA1WHBZKbCgt&#10;KX9kv0bBvru9LvE0Tasmv+4ecTc7brODUqNhv12C8NT7T/i/fdAKFvB3JdwA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oJ2vBAAAA2gAAAA8AAAAAAAAAAAAAAAAAnwIA&#10;AGRycy9kb3ducmV2LnhtbFBLBQYAAAAABAAEAPcAAACNAwAAAAA=&#10;">
                  <v:imagedata r:id="rId4" o:title="KWF_Brief_2.2_4c" cropbottom="58338f"/>
                </v:shape>
                <v:rect id="Rechteck 10" o:spid="_x0000_s1032" style="position:absolute;left:25922;width:7201;height:9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iYs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JixQAAANsAAAAPAAAAAAAAAAAAAAAAAJgCAABkcnMv&#10;ZG93bnJldi54bWxQSwUGAAAAAAQABAD1AAAAigMAAAAA&#10;" fillcolor="white [3212]" stroked="f" strokeweight="1pt">
                  <v:textbox>
                    <w:txbxContent>
                      <w:p w:rsidR="000609BE" w:rsidRDefault="000609BE" w:rsidP="000609B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hteck 11" o:spid="_x0000_s1033" style="position:absolute;left:25922;top:30963;width:7201;height:7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H+cIA&#10;AADbAAAADwAAAGRycy9kb3ducmV2LnhtbERPTWsCMRC9C/0PYQpepGZ1oZTVKK0geOlBK6XHYTNu&#10;gpvJsom7q7++EQRv83ifs1wPrhYdtcF6VjCbZiCIS68tVwqOP9u3DxAhImusPZOCKwVYr15GSyy0&#10;73lP3SFWIoVwKFCBibEppAylIYdh6hvixJ186zAm2FZSt9incFfLeZa9S4eWU4PBhjaGyvPh4hR8&#10;X/N8103yc3+0eWVv8u/r13ilxq/D5wJEpCE+xQ/3Tqf5M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If5wgAAANsAAAAPAAAAAAAAAAAAAAAAAJgCAABkcnMvZG93&#10;bnJldi54bWxQSwUGAAAAAAQABAD1AAAAhwMAAAAA&#10;" fillcolor="white [3212]" stroked="f" strokeweight="1pt">
                  <v:textbox>
                    <w:txbxContent>
                      <w:p w:rsidR="000609BE" w:rsidRDefault="000609BE" w:rsidP="000609B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2F4" w:rsidRDefault="000609BE" w:rsidP="00BD398D">
    <w:pPr>
      <w:pStyle w:val="Kopfzeile"/>
      <w:tabs>
        <w:tab w:val="clear" w:pos="9072"/>
      </w:tabs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D62FD0E" wp14:editId="1992CE37">
              <wp:simplePos x="0" y="0"/>
              <wp:positionH relativeFrom="column">
                <wp:posOffset>-8890</wp:posOffset>
              </wp:positionH>
              <wp:positionV relativeFrom="paragraph">
                <wp:posOffset>-360046</wp:posOffset>
              </wp:positionV>
              <wp:extent cx="6659693" cy="1293205"/>
              <wp:effectExtent l="0" t="0" r="8255" b="2540"/>
              <wp:wrapNone/>
              <wp:docPr id="13" name="Gruppieren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693" cy="1293205"/>
                        <a:chOff x="0" y="0"/>
                        <a:chExt cx="6659693" cy="1293205"/>
                      </a:xfrm>
                    </wpg:grpSpPr>
                    <pic:pic xmlns:pic="http://schemas.openxmlformats.org/drawingml/2006/picture">
                      <pic:nvPicPr>
                        <pic:cNvPr id="14" name="Bild 10" descr="../../../../Volumes/Kunden_NEU/ÖROK/Corporate%20Design/ÖROK-15-0001_Corporate%20Design.JOB/Entwurfsdaten/Anwendungen/Wordv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137" t="4642" r="10917" b="87412"/>
                        <a:stretch/>
                      </pic:blipFill>
                      <pic:spPr bwMode="auto">
                        <a:xfrm>
                          <a:off x="0" y="228600"/>
                          <a:ext cx="35433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" name="Gruppieren 7"/>
                      <wpg:cNvGrpSpPr/>
                      <wpg:grpSpPr>
                        <a:xfrm>
                          <a:off x="3886200" y="0"/>
                          <a:ext cx="2773493" cy="1293205"/>
                          <a:chOff x="0" y="0"/>
                          <a:chExt cx="8285256" cy="3864237"/>
                        </a:xfrm>
                      </wpg:grpSpPr>
                      <pic:pic xmlns:pic="http://schemas.openxmlformats.org/drawingml/2006/picture">
                        <pic:nvPicPr>
                          <pic:cNvPr id="16" name="Bild 3" descr="C:\$Setup\kwf\Stationery_2.2_an_Fritz_31-10-2014_final\01_KWF_Briefolge_2.2_Digitalvorlagen\KWF_Brief_2.2_4c.jpg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17"/>
                          <a:stretch/>
                        </pic:blipFill>
                        <pic:spPr bwMode="auto">
                          <a:xfrm>
                            <a:off x="0" y="0"/>
                            <a:ext cx="8285256" cy="386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hteck 17"/>
                        <wps:cNvSpPr/>
                        <wps:spPr>
                          <a:xfrm>
                            <a:off x="2592288" y="0"/>
                            <a:ext cx="720080" cy="9361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09BE" w:rsidRDefault="000609BE" w:rsidP="000609B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hteck 19"/>
                        <wps:cNvSpPr/>
                        <wps:spPr>
                          <a:xfrm>
                            <a:off x="2592288" y="3096345"/>
                            <a:ext cx="720080" cy="767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09BE" w:rsidRDefault="000609BE" w:rsidP="000609B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pieren 13" o:spid="_x0000_s1034" style="position:absolute;margin-left:-.7pt;margin-top:-28.35pt;width:524.4pt;height:101.85pt;z-index:251661824" coordsize="66596,1293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AAm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kZvcm1hdHRpbmdQcmludGVyPC9r&#10;ZXk+CgkJCQk8c3RyaW5nPk9LSV9DOTY1MF82QjBFQzQ8L3N0cmluZz4KCQkJCTxrZXk+Y29tLmFw&#10;cGxlLnByaW50LnRpY2tldC5zdGF0ZUZsYWc8L2tleT4KCQkJCTxpbnRlZ2VyPjA8L2ludGVnZXI+&#10;CgkJCTwvZGljdD4KCQk8L2FycmF5PgoJPC9kaWN0PgoJPGtleT5jb20uYXBwbGUucHJpbnQuUGFn&#10;ZUZvcm1hdC5QTUhvcml6b250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SG9y&#10;aXpvbnRhbFJlczwva2V5PgoJCQkJPHJlYWw+NzI8L3JlYWw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PcmllbnRhdGlv&#10;bjwva2V5PgoJCQkJPGludGVnZXI+MTwvaW50ZWdlcj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U2NhbGluZzwva2V5PgoJCQkJ&#10;PHJlYWw+MTwvcmVhbD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ZlcnRpY2FsUmVzPC9rZXk+CgkJCQk8cmVhbD43Mjwv&#10;cmVhbD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WdlRm9ybWF0LlBNQWRqdXN0ZWRQYWdlUmVjdDwva2V5PgoJCQkJCTxhcnJheT4KCQkJCQkJPGlu&#10;dGVnZXI+MDwvaW50ZWdlcj4KCQkJCQkJPGludGVnZXI+MDwvaW50ZWdlcj4KCQkJCQkJPHJlYWw+&#10;ODE2PC9yZWFsPgoJCQkJCQk8cmVhbD41Njk8L3JlYWw+CgkJCQkJPC9hcnJhe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QTUN1c3RvbVBhcGVyPC9rZXk+CgkJCQkJPGZhbHNlLz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QTVBhcGVyTmFtZTwva2V5PgoJCQkJCTxzdHJpbmc+aXNvLWE0PC9zdHJpbmc+CgkJCQkJ&#10;PGtleT5jb20uYXBwbGUucHJpbnQudGlja2V0LnN0YXRlRmxhZzwva2V5PgoJCQkJCTxpbnRlZ2Vy&#10;PjA8L2ludGVnZXI+CgkJCQk8L2RpY3Q+CgkJCTwvYXJyYXk+CgkJPC9kaWN0PgoJCTxrZXk+Y29t&#10;LmFwcGxlLnByaW50LlBhcGVySW5mby5QTVVuYWRqdXN0ZWRQYWdlUmVjdD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UE1VbmFkanVzdGVkUGFnZVJlY3Q8L2tleT4KCQkJCQk8YXJy&#10;YXk+CgkJCQkJCTxpbnRlZ2VyPjA8L2ludGVnZXI+CgkJCQkJCTxpbnRlZ2VyPjA8L2ludGVnZXI+&#10;CgkJCQkJCTxyZWFsPjgxNjwvcmVhbD4KCQkJCQkJPHJlYWw+NTY5PC9yZWFsPgoJCQkJCTwvYXJy&#10;YXk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VW5hZGp1c3RlZFBhcGVyUmVjdDwva2V5&#10;PgoJCQkJCTxhcnJheT4KCQkJCQkJPHJlYWw+LTEzPC9yZWFsPgoJCQkJCQk8cmVhbD4tMTM8L3Jl&#10;YWw+CgkJCQkJCTxyZWFsPjgyOTwvcmVhbD4KCQkJCQkJPHJlYWw+NTgyPC9yZWFsPgoJCQkJCTwv&#10;YXJyYXk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nBwZC5QTVBhcGVyTmFtZTwva2V5PgoJCQkJCTxz&#10;dHJpbmc+QTQ8L3N0cmluZz4KCQkJCQk8a2V5PmNvbS5hcHBsZS5wcmludC50aWNrZXQuc3RhdGVG&#10;bGFnPC9rZXk+CgkJCQkJPGludGVnZXI+MDwvaW50ZWdlcj4KCQkJCTwvZGljdD4KCQkJPC9hcnJh&#10;eT4KCQk8L2RpY3Q+CgkJPGtleT5jb20uYXBwbGUucHJpbnQudGlja2V0LkFQSVZlcnNpb248L2tl&#10;eT4KCQk8c3RyaW5nPjAwLjIwPC9zdHJpbmc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dHlwZTwva2V5PgoJPHN0cmluZz5jb20uYXBwbGUucHJpbnQuUGFnZUZvcm1hdFRpY2tldDwvc3Ry&#10;aW5nPgo8L2RpY3Q+CjwvcGxpc3Q+Cj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N&#10;tAAAAABSZ2h0bG9uZwAAAz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MjMyMzQyQkVERUY1QTU1MjRDMjAzMDc4RERDOTlE&#10;NjgiIGV4aWY6UGl4ZWxYRGltZW5zaW9uPSI4MjciIGV4aWY6UGl4ZWxZRGltZW5zaW9uPSIzNTA4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6Pz////////////////////////////////////////p0un/////////////////////////////&#10;///////////86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ggR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4fb/////////&#10;//////////////////////////////WukK72/////////////////////////////////////+GQ&#10;aZDi//////////////////////////////////////WukK72////////////////////////////&#10;///////////24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+7pMP/&#10;/////////////////////////////////////792T3/Q////////////////////////////////&#10;////4JpPAFu7///////////////////////////////////xtnlPSXfK////////////////////&#10;///////////////r0sWrlq/y///////////////////////////////////////35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u7O3v8vb6/////////////////////////////////7mamJmcoaat&#10;tL7K4f///////////////////////////6JXSkxRV11ofZa54///////////////////////////&#10;/7NXABo1UG6Nr9P6/////////////////////////////85vQF97mbfY+///////////////////&#10;/////////////+6fhafD4f/////////////////////////////////////k0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y8f/wPov8AqLpv+ty+2bn/AHHk/wBK&#10;3+A9Gey/8lm0/wCa0X/H16DPun/mTnbP/iM9+f8AvLVXte70/wCAFL/1F/8AXFvYc2L/AHIf/S/5&#10;R1M3uv8A8ka2/wCa3/Pj9Uz/AMqL/mcfY3/iM3/96nH+w39inqBur5P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y8f/wPov8AqLpv+ty+2bn/AHHk/wBK3+A9Gey/8lm0/wCa0X/H16DPun/mTnbP/iM9+f8AvLVX&#10;te70/wCAFL/1F/8AXFvYc2L/AHIf/S/5R1M3uv8A8ka2/wCa3/Pj9Uz/AMqL/mcfY3/iM3/96nH+&#10;w39inqBur5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y8f/wPov8AqLpv+ty+2bn/AHHk/wBK3+A9Gey/8lm0&#10;/wCa0X/H16DPun/mTnbP/iM9+f8AvLVXte70/wCAFL/1F/8AXFvYc2L/AHIf/S/5R1M3uv8A8ka2&#10;/wCa3/Pj9Uz/AMqL/mcfY3/iM3/96nH+w39inqBur5P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y8f/wPov8A&#10;qLpv+ty+2bn/AHHk/wBK3+A9Gey/8lm0/wCa0X/H16DPun/mTnbP/iM9+f8AvLVXte70/wCAFL/1&#10;F/8AXFvYc2L/AHIf/S/5R1M3uv8A8ka2/wCa3/Pj9Uz/AMqL/mcfY3/iM3/96nH+w39inqBur5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8f/wPov8AqLpv+ty+2bn/AHHk/wBK3+A9Gey/8lm0/wCa0X/H16DP&#10;un/mTnbP/iM9+f8AvLVXte70/wCAFL/1F/8AXFvYc2L/AHIf/S/5R1M3uv8A8ka2/wCa3/Pj9Uz/&#10;AMqL/mcfY3/iM3/96nH+w39inqBur5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y8f/wPov8AqLpv+ty+2bn/&#10;AHHk/wBK3+A9Gey/8lm0/wCa0X/H16DPun/mTnbP/iM9+f8AvLVXte70/wCAFL/1F/8AXFvYc2L/&#10;AHIf/S/5R1M3uv8A8ka2/wCa3/Pj9Uz/AMqL/mcfY3/iM3/96nH+w39inqBur5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y8f/wPov8AqLpv+ty+2bn/AHHk/wBK3+A9Gey/8lm0/wCa0X/H16DPun/mTnbP/iM9&#10;+f8AvLVXte70/wCAFL/1F/8AXFvYc2L/AHIf/S/5R1M3uv8A8ka2/wCa3/Pj9Uz/AMqL/mcfY3/i&#10;M3/96nH+w39inqBur5P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y8f/wPov8AqLpv+ty+2bn/AHHk/wBK3+A9&#10;Gey/8lm0/wCa0X/H16DPun/mTnbP/iM9+f8AvLVXte70/wCAFL/1F/8AXFvYc2L/AHIf/S/5R1M3&#10;uv8A8ka2/wCa3/Pj9Uz/AMqL/mcfY3/iM3/96nH+w39inqBur5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y8&#10;f/wPov8AqLpv+ty+2bn/AHHk/wBK3+A9Gey/8lm0/wCa0X/H16DPun/mTnbP/iM9+f8AvLVXte70&#10;/wCAFL/1F/8AXFvYc2L/AHIf/S/5R1M3uv8A8ka2/wCa3/Pj9Uz/AMqL/mcfY3/iM3/96nH+w39i&#10;nqBur5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y8f/wPov8AqLpv&#10;+ty+2bn/AHHk/wBK3+A9Gey/8lm0/wCa0X/H16DPun/mTnbP/iM9+f8AvLVXte70/wCAFL/1F/8A&#10;XFvYc2L/AHIf/S/5R1M3uv8A8ka2/wCa3/Pj9Uz/AMqL/mcfY3/iM3/96nH+w39inqBur5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y8f/wPov8AqLpv+ty+2bn/AHHk/wBK3+A9Gey/8lm0/wCa0X/H16DPun/m&#10;TnbP/iM9+f8AvLVXte70/wCAFL/1F/8AXFvYc2L/AHIf/S/5R1M3uv8A8ka2/wCa3/Pj9Uz/AMqL&#10;/mcfY3/iM3/96nH+w39inqBur5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8f/wPov8AqLpv+ty+2bn/AHHk&#10;/wBK3+A9Gey/8lm0/wCa0X/H16DPun/mTnbP/iM9+f8AvLVXte70/wCAFL/1F/8AXFvYc2L/AHIf&#10;/S/5R1M3uv8A8ka2/wCa3/Pj9Uz/AMqL/mcfY3/iM3/96nH+w39inqBur5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y8f/wPov8AqLpv+ty+2bn/AHHk/wBK3+A9Gey/8lm0/wCa0X/H16DPun/mTnbP&#10;/iM9+f8AvLVXte70/wCAFL/1F/8AXFvYc2L/AHIf/S/5R1M3uv8A8ka2/wCa3/Pj9Uz/AMqL/mcf&#10;Y3/iM3/96nH+w39inqBur5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y8f/wPov8AqLpv+ty+2bn/AHHk/wBK3+A9Gey/8lm0&#10;/wCa0X/H16DPun/mTnbP/iM9+f8AvLVXte70/wCAFL/1F/8AXFvYc2L/AHIf/S/5R1M3uv8A8ka2&#10;/wCa3/Pj9Uz/AMqL/mcfY3/iM3/96nH+w39inqBur5P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Lx//A+i/wCoum/63L7Zuf8AceT/AErf4D0Z7L/yWbT/AJrRf8fXoM+6f+ZO&#10;ds/+Iz35/wC8tVe17vT/AIAUv/UX/wBcW9hzYv8Ach/9L/lHUze6/wDyRrb/AJrf8+P1TP8Ayov+&#10;Zx9jf+Izf/3qcf7Df2KeoG6vk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//A+i/wCoum/63L7Zuf8AceT/&#10;AErf4D0Z7L/yWbT/AJrRf8fXoM+6f+ZOds/+Iz35/wC8tVe17vT/AIAUv/UX/wBcW9hzYv8Ach/9&#10;L/lHUze6/wDyRrb/AJrf8+P1TP8Ayov+Zx9jf+Izf/3qcf7Df2KeoG6vk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Lx//A+i/wCoum/63L7Zuf8AceT/AErf4D0Z7L/yWbT/AJrRf8fXoM+6f+ZOds/+&#10;Iz35/wC8tVe17vT/AIAUv/UX/wBcW9hzYv8Ach/9L/lHUze6/wDyRrb/AJrf8+P1TP8Ayov+Zx9j&#10;f+Izf/3qcf7Df2KeoG6vk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Lx//A+i/wCoum/63L7Zuf8AceT/AErf4D0Z7L/yWbT/AJrRf8fXoM+6f+ZOds/+Iz35/wC8tVe1&#10;7vT/AIAUv/UX/wBcW9hzYv8Ach/9L/lHUze6/wDyRrb/AJrf8+P1TP8Ayov+Zx9jf+Izf/3qcf7D&#10;f2KeoG6v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Lx//A+i/wCoum/63L7Zuf8AceT/AErf4D0Z7L/yWbT/&#10;AJrRf8fXoM+6f+ZOds/+Iz35/wC8tVe17vT/AIAUv/UX/wBcW9hzYv8Ach/9L/lHUze6/wDyRrb/&#10;AJrf8+P1TP8Ayov+Zx9jf+Izf/3qcf7Df2KeoG6v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Lx//A+i/wCo&#10;um/63L7Zuf8AceT/AErf4D0Z7L/yWbT/AJrRf8fXoM+6f+ZOds/+Iz35/wC8tVe17vT/AIAUv/UX&#10;/wBcW9hzYv8Ach/9L/lHUze6/wDyRrb/AJrf8+P1TP8Ayov+Zx9jf+Izf/3qcf7Df2KeoG6v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Lx//A+i/wCoum/63L7Zuf8AceT/AErf4D0Z7L/yWbT/AJrRf8fXoM+6&#10;f+ZOds/+Iz35/wC8tVe17vT/AIAUv/UX/wBcW9hzYv8Ach/9L/lHUze6/wDyRrb/AJrf8+P1TP8A&#10;yov+Zx9jf+Izf/3qcf7Df2KeoG6v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Lx//A+i/wCoum/63L7Zuf8A&#10;ceT/AErf4D0Z7L/yWbT/AJrRf8fXoM+6f+ZOds/+Iz35/wC8tVe17vT/AIAUv/UX/wBcW9hzYv8A&#10;ch/9L/lHUze6/wDyRrb/AJrf8+P1TP8Ayov+Zx9jf+Izf/3qcf7Df2KeoG6v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Lx//A+i/wCoum/63L7Zuf8AceT/AErf4D0Z&#10;7L/yWbT/AJrRf8fXoM+6f+ZOds/+Iz35/wC8tVe17vT/AIAUv/UX/wBcW9hzYv8Ach/9L/lHUze6&#10;/wDyRrb/AJrf8+P1TP8Ayov+Zx9jf+Izf/3qcf7Df2KeoG6v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vH/8D6L/AKi6b/rcvtm5/wBx5P8ASt/gPRns&#10;v/JZtP8AmtF/x9egz7p/5k52z/4jPfn/ALy1V7Xu9P8AgBS/9Rf/AFxb2HNi/wByH/0v+UdTN7r/&#10;APJGtv8Amt/z4/VM/wDKi/5nH2N/4jN//epx/sN/Yp6gbq+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vH/8&#10;D6L/AKi6b/rcvtm5/wBx5P8ASt/gPRnsv/JZtP8AmtF/x9egz7p/5k52z/4jPfn/ALy1V7Xu9P8A&#10;gBS/9Rf/AFxb2HNi/wByH/0v+UdTN7r/APJGtv8Amt/z4/VM/wDKi/5nH2N/4jN//epx/sN/Yp6g&#10;bq+T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vH/8D6L/AKi6b/rcvtm5/wBx5P8ASt/gPRnsv/JZtP8AmtF/&#10;x9egz7p/5k52z/4jPfn/ALy1V7Xu9P8AgBS/9Rf/AFxb2HNi/wByH/0v+UdTN7r/APJGtv8Amt/z&#10;4/VM/wDKi/5nH2N/4jN//epx/sN/Yp6gbq+T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vH/8D6L/AKi6b/rc&#10;vtm5/wBx5P8ASt/gPRnsv/JZtP8AmtF/x9egz7p/5k52z/4jPfn/ALy1V7Xu9P8AgBS/9Rf/AFxb&#10;2HNi/wByH/0v+UdTN7r/APJGtv8Amt/z4/VM/wDKi/5nH2N/4jN//epx/sN/Yp6gbq+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vH/8D6L/AKi6b/rcvtm5/wBx5P8ASt/gPRnsv/JZtP8AmtF/x9egz7p/5k52&#10;z/4jPfn/ALy1V7Xu9P8AgBS/9Rf/AFxb2HNi/wByH/0v+UdTN7r/APJGtv8Amt/z4/VM/wDKi/5n&#10;H2N/4jN//epx/sN/Yp6gbq+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cvH/8D6L/AKi6b/rcvtm5/wBx5P8A&#10;St/gPRnsv/JZtP8AmtF/x9egz7p/5k52z/4jPfn/ALy1V7Xu9P8AgBS/9Rf/AFxb2HNi/wByH/0v&#10;+UdTN7r/APJGtv8Amt/z4/VM/wDKi/5nH2N/4jN//epx/sN/Yp6gbq+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vH/8D6L/AKi6b/rcvtm5/wBx5P8ASt/gPRnsv/JZtP8AmtF/x9egz7p/5k52z/4jPfn/ALy1&#10;V7Xu9P8AgBS/9Rf/AFxb2HNi/wByH/0v+UdTN7r/APJGtv8Amt/z4/VM/wDKi/5nH2N/4jN//epx&#10;/sN/Yp6gbq+T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vH/8D6L/AKi6b/rcvtm5/wBx5P8ASt/gPRnsv/JZ&#10;tP8AmtF/x9egz7p/5k52z/4jPfn/ALy1V7Xu9P8AgBS/9Rf/AFxb2HNi/wByH/0v+UdTN7r/APJG&#10;tv8Amt/z4/VM/wDKi/5nH2N/4jN//epx/sN/Yp6gbq+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vH/8D6L/&#10;AKi6b/rcvtm5/wBx5P8ASt/gPRnsv/JZtP8AmtF/x9egz7p/5k52z/4jPfn/ALy1V7Xu9P8AgBS/&#10;9Rf/AFxb2HNi/wByH/0v+UdTN7r/APJGtv8Amt/z4/VM/wDKi/5nH2N/4jN//epx/sN/Yp6gbq+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vH/8D6L/AKi6b/rcvtm5/wBx5P8ASt/gPRnsv/JZtP8AmtF/x9eg&#10;z7p/5k52z/4jPfn/ALy1V7Xu9P8AgBS/9Rf/AFxb2HNi/wByH/0v+UdTN7r/APJGtv8Amt/z4/VM&#10;/wDKi/5nH2N/4jN//epx/sN/Yp6gbq+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vH/8D6L/AKi6b/rcvtm5&#10;/wBx5P8ASt/gPRnsv/JZtP8AmtF/x9egz7p/5k52z/4jPfn/ALy1V7Xu9P8AgBS/9Rf/AFxb2HNi&#10;/wByH/0v+UdTN7r/APJGtv8Amt/z4/VM/wDKi/5nH2N/4jN//epx/sN/Yp6gbq+T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vH/8D6L/AKi6b/rcvtm5/wBx5P8ASt/gPRnsv/JZtP8AmtF/x9egz7p/5k52z/4j&#10;Pfn/ALy1V7Xu9P8AgBS/9Rf/AFxb2HNi/wByH/0v+UdTN7r/APJGtv8Amt/z4/VM/wDKi/5nH2N/&#10;4jN//epx/sN/Yp6gbq+T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cvH/8D6L/AKi6b/rcvtm5/wBx5P8ASt/g&#10;PRnsv/JZtP8AmtF/x9egz7p/5k52z/4jPfn/ALy1V7Xu9P8AgBS/9Rf/AFxb2HNi/wByH/0v+UdT&#10;N7r/APJGtv8Amt/z4/VM/wDKi/5nH2N/4jN//epx/sN/Yp6gbq+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vH/8D6L/AKi6b/rcvtm5/wBx5P8ASt/gPRnsv/JZtP8AmtF/x9egz7p/5k52z/4jPfn/ALy1V7Xu&#10;9P8AgBS/9Rf/AFxb2HNi/wByH/0v+UdTN7r/APJGtv8Amt/z4/VM/wDKi/5nH2N/4jN//epx/sN/&#10;Yp6gbq+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cvH/8D6L/AKi6b/rcvtm5/wBx5P8ASt/gPRnsv/JZtP8A&#10;mtF/x9egz7p/5k52z/4jPfn/ALy1V7Xu9P8AgBS/9Rf/AFxb2HNi/wByH/0v+UdTN7r/APJGtv8A&#10;mt/z4/VM/wDKi/5nH2N/4jN//epx/sN/Yp6gbq+T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vH/8D6L/AKi6&#10;b/rcvtm5/wBx5P8ASt/gPRnsv/JZtP8AmtF/x9egz7p/5k52z/4jPfn/ALy1V7Xu9P8AgBS/9Rf/&#10;AFxb2HNi/wByH/0v+UdTN7r/APJGtv8Amt/z4/VM/wDKi/5nH2N/4jN//epx/sN/Yp6gbq+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vH/8D6L/AKi6b/rcvtm5/wBx5P8ASt/gPRnsv/JZtP8AmtF/x9egz7p/&#10;5k52z/4jPfn/ALy1V7Xu9P8AgBS/9Rf/AFxb2HNi/wByH/0v+UdTN7r/APJGtv8Amt/z4/VM/wDK&#10;i/5nH2N/4jN//epx/sN/Yp6gbq+T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vH/8D6L/AKi6b/rcvtm5/wBx&#10;5P8ASt/gPRnsv/JZtP8AmtF/x9egz7p/5k52z/4jPfn/ALy1V7Xu9P8AgBS/9Rf/AFxb2HNi/wBy&#10;H/0v+UdTN7r/APJGtv8Amt/z4/VM/wDKi/5nH2N/4jN//epx/sN/Yp6gbq+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vH/8D6L/AKi6b/rcvtm5/wBx5P8ASt/gPRnsv/JZtP8AmtF/x9egz7p/5k52z/4jPfn/&#10;ALy1V7Xu9P8AgBS/9Rf/AFxb2HNi/wByH/0v+UdTN7r/APJGtv8Amt/z4/VM/wDKi/5nH2N/4jN/&#10;/epx/sN/Yp6gbq+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qiZUraR3YKiVVOzMxsFVZQWYn+gHtq4BaB1X&#10;JKn/AAdGG0yJFuttLKQqrLGSTgABwST8gOg/7Zx9dluq+y8VjKSevyWT6/3lj8fQ0sbTVNZXVu3K&#10;mmpKSniS5aSSRlRFHJJAHtZ7sr6KroqZKaqgndarUyxSK5C+JhqIH4v7Itmtp4Z2aVCoK+Yp5jqV&#10;vcnedp3LaoItvuI5mWWpCMGIGhhU08qnqqf+Wz0z2v1r2pvvK7/683bs/G1/X7Y+irtwYWtxlNVV&#10;3946Kp+0hlqVUNJ40d9I5sCfx7QXsRdQz1cx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brNmsjPRLj3mX7RYoYvEIogSkGnxAvbVwVB4PtGlhbRzm5Ve8k&#10;mtTxNa44efQjuua98vNqXZJpR9MqImgIgqsenRVqasFQagivnjHRc9r/ABR6Q2j2pX91Yna9b/pI&#10;r89ufcrZ+q3HuCaOnyu8PvEz8tPiBUrRaZY66oiVJKdwikFLOof21e1nQc6MZ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5zU1JQRGonMYFhGZZCgH9Al7e2/CiDawor60Ff29Kz&#10;f37Q/TtPIYxjTrbTT/S1p/LpJRbB2LBl5NwQbL2lDnpZRPLm4tuYePLyzA3E0mSSETMwPOovf3g9&#10;udJOlb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8LnMhFSLR07x00QQIz08SxzSgC15Jfrf/EWPtEdvtnmM8gLmtcmoH2Dh+Rr0J4+b96t9tXa7&#10;Jlt4wukmNAruOFWfJr/SXSfn0WGv+IfS+f7JyHaW88Znd/7gqsnJlcfjt67grs3tbb08sgmamwu2&#10;20U322oXFNVLPGPwostmf2t6DHRnQAAAAAAAAALAAcAAD3737r3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35" type="#_x0000_t75" alt="../../../../Volumes/Kunden_NEU/ÖROK/Corporate%20Design/ÖROK-15-0001_Corporate%20Design.JOB/Entwurfsdaten/Anwendungen/Wordv" style="position:absolute;top:2286;width:35433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/M7BAAAA2wAAAA8AAABkcnMvZG93bnJldi54bWxEj0FrwkAQhe8F/8MyBW/NphokpFmlCIJX&#10;rWCO091pEszOhuyq6793C4XeZnjvffOm3kQ7iBtNvnes4D3LQRBrZ3puFZy+dm8lCB+QDQ6OScGD&#10;PGzWs5caK+PufKDbMbQiQdhXqKALYayk9Lojiz5zI3HSftxkMaR1aqWZ8J7gdpCLPF9Jiz2nCx2O&#10;tO1IX45Xmyi06reki3g5F8tv7csmutgoNX+Nnx8gAsXwb/5L702qX8DvL2k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h/M7BAAAA2wAAAA8AAAAAAAAAAAAAAAAAnwIA&#10;AGRycy9kb3ducmV2LnhtbFBLBQYAAAAABAAEAPcAAACNAwAAAAA=&#10;">
                <v:imagedata r:id="rId3" o:title="Wordv" croptop="3042f" cropbottom="57286f" cropleft="27615f" cropright="7155f"/>
                <v:path arrowok="t"/>
              </v:shape>
              <v:group id="Gruppieren 7" o:spid="_x0000_s1036" style="position:absolute;left:38862;width:27734;height:12932" coordsize="82852,38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Bild 3" o:spid="_x0000_s1037" type="#_x0000_t75" style="position:absolute;width:82852;height:38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2S/BAAAA2wAAAA8AAABkcnMvZG93bnJldi54bWxET01rg0AQvRf6H5Yp9NasaYoUm1WsIOQa&#10;20N6m7oTFd1ZcTdq/n23EMhtHu9z9tlqBjHT5DrLCrabCARxbXXHjYLvr/LlHYTzyBoHy6TgSg6y&#10;9PFhj4m2Cx9prnwjQgi7BBW03o+JlK5uyaDb2JE4cGc7GfQBTo3UEy4h3AzyNYpiabDj0NDiSEVL&#10;dV9djIJy/r2e4l1RdGP989nH89sxrw5KPT+t+QcIT6u/i2/ugw7zY/j/JRwg0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O2S/BAAAA2wAAAA8AAAAAAAAAAAAAAAAAnwIA&#10;AGRycy9kb3ducmV2LnhtbFBLBQYAAAAABAAEAPcAAACNAwAAAAA=&#10;">
                  <v:imagedata r:id="rId4" o:title="KWF_Brief_2.2_4c" cropbottom="58338f"/>
                </v:shape>
                <v:rect id="Rechteck 17" o:spid="_x0000_s1038" style="position:absolute;left:25922;width:7201;height:9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6FsIA&#10;AADbAAAADwAAAGRycy9kb3ducmV2LnhtbERPS2sCMRC+F/ofwhS8FM3qQpWtUbRQ8NKDD8TjsJlu&#10;gpvJsom7a399UxB6m4/vOcv14GrRURusZwXTSQaCuPTacqXgdPwcL0CEiKyx9kwK7hRgvXp+WmKh&#10;fc976g6xEimEQ4EKTIxNIWUoDTkME98QJ+7btw5jgm0ldYt9Cne1nGXZm3RoOTUYbOjDUHk93JyC&#10;r3ue77rX/NqfbF7ZH3nZno1XavQybN5BRBriv/jh3uk0fw5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boWwgAAANsAAAAPAAAAAAAAAAAAAAAAAJgCAABkcnMvZG93&#10;bnJldi54bWxQSwUGAAAAAAQABAD1AAAAhwMAAAAA&#10;" fillcolor="white [3212]" stroked="f" strokeweight="1pt">
                  <v:textbox>
                    <w:txbxContent>
                      <w:p w:rsidR="000609BE" w:rsidRDefault="000609BE" w:rsidP="000609B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hteck 19" o:spid="_x0000_s1039" style="position:absolute;left:25922;top:30963;width:7201;height:7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L/8IA&#10;AADbAAAADwAAAGRycy9kb3ducmV2LnhtbERPS2sCMRC+F/ofwhS8FM3qQtGtUbRQ8NKDD8TjsJlu&#10;gpvJsom7a399UxB6m4/vOcv14GrRURusZwXTSQaCuPTacqXgdPwcz0GEiKyx9kwK7hRgvXp+WmKh&#10;fc976g6xEimEQ4EKTIxNIWUoDTkME98QJ+7btw5jgm0ldYt9Cne1nGXZm3RoOTUYbOjDUHk93JyC&#10;r3ue77rX/NqfbF7ZH3nZno1XavQybN5BRBriv/jh3uk0fwF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ov/wgAAANsAAAAPAAAAAAAAAAAAAAAAAJgCAABkcnMvZG93&#10;bnJldi54bWxQSwUGAAAAAAQABAD1AAAAhwMAAAAA&#10;" fillcolor="white [3212]" stroked="f" strokeweight="1pt">
                  <v:textbox>
                    <w:txbxContent>
                      <w:p w:rsidR="000609BE" w:rsidRDefault="000609BE" w:rsidP="000609B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:rsidR="00A56670" w:rsidRDefault="00A566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14A"/>
    <w:multiLevelType w:val="hybridMultilevel"/>
    <w:tmpl w:val="F5902D56"/>
    <w:lvl w:ilvl="0" w:tplc="80E421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F69D4"/>
    <w:multiLevelType w:val="hybridMultilevel"/>
    <w:tmpl w:val="4D5E750E"/>
    <w:lvl w:ilvl="0" w:tplc="9418E67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E24AD"/>
    <w:multiLevelType w:val="multilevel"/>
    <w:tmpl w:val="88BC26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F29554B"/>
    <w:multiLevelType w:val="multilevel"/>
    <w:tmpl w:val="ADA406DC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24765AC"/>
    <w:multiLevelType w:val="multilevel"/>
    <w:tmpl w:val="4844BC34"/>
    <w:styleLink w:val="berschriftenJKUjuristisch"/>
    <w:lvl w:ilvl="0">
      <w:start w:val="1"/>
      <w:numFmt w:val="upperRoman"/>
      <w:lvlText w:val="%1. "/>
      <w:lvlJc w:val="left"/>
      <w:pPr>
        <w:ind w:left="397" w:hanging="397"/>
      </w:pPr>
      <w:rPr>
        <w:rFonts w:hint="default"/>
      </w:rPr>
    </w:lvl>
    <w:lvl w:ilvl="1">
      <w:start w:val="1"/>
      <w:numFmt w:val="upperLetter"/>
      <w:lvlText w:val="%2. 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3. "/>
      <w:lvlJc w:val="left"/>
      <w:pPr>
        <w:ind w:left="397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97" w:hanging="397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97" w:hanging="397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7" w:hanging="397"/>
      </w:pPr>
      <w:rPr>
        <w:rFonts w:hint="default"/>
      </w:rPr>
    </w:lvl>
  </w:abstractNum>
  <w:abstractNum w:abstractNumId="6">
    <w:nsid w:val="52524FD0"/>
    <w:multiLevelType w:val="multilevel"/>
    <w:tmpl w:val="6E5A0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4837A49"/>
    <w:multiLevelType w:val="hybridMultilevel"/>
    <w:tmpl w:val="624C9538"/>
    <w:lvl w:ilvl="0" w:tplc="835840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A428D"/>
    <w:multiLevelType w:val="multilevel"/>
    <w:tmpl w:val="CED0987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9E906CD"/>
    <w:multiLevelType w:val="hybridMultilevel"/>
    <w:tmpl w:val="40AA3D9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0D6185"/>
    <w:multiLevelType w:val="multilevel"/>
    <w:tmpl w:val="88BC26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4D1974"/>
    <w:multiLevelType w:val="multilevel"/>
    <w:tmpl w:val="5742D23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upperLetter"/>
      <w:lvlText w:val="%2. 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3. "/>
      <w:lvlJc w:val="left"/>
      <w:pPr>
        <w:ind w:left="397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97" w:hanging="397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97" w:hanging="397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7" w:hanging="397"/>
      </w:pPr>
      <w:rPr>
        <w:rFonts w:hint="default"/>
      </w:rPr>
    </w:lvl>
  </w:abstractNum>
  <w:abstractNum w:abstractNumId="12">
    <w:nsid w:val="674D543B"/>
    <w:multiLevelType w:val="multilevel"/>
    <w:tmpl w:val="4844BC34"/>
    <w:lvl w:ilvl="0">
      <w:start w:val="1"/>
      <w:numFmt w:val="upperRoman"/>
      <w:pStyle w:val="berschrift1"/>
      <w:lvlText w:val="%1. "/>
      <w:lvlJc w:val="left"/>
      <w:pPr>
        <w:ind w:left="397" w:hanging="397"/>
      </w:pPr>
      <w:rPr>
        <w:rFonts w:hint="default"/>
      </w:rPr>
    </w:lvl>
    <w:lvl w:ilvl="1">
      <w:start w:val="1"/>
      <w:numFmt w:val="upperLetter"/>
      <w:pStyle w:val="berschrift2"/>
      <w:lvlText w:val="%2. 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pStyle w:val="berschrift3"/>
      <w:lvlText w:val="%3. "/>
      <w:lvlJc w:val="left"/>
      <w:pPr>
        <w:ind w:left="397" w:hanging="397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pStyle w:val="berschrift5"/>
      <w:lvlText w:val="(%5)"/>
      <w:lvlJc w:val="left"/>
      <w:pPr>
        <w:ind w:left="397" w:hanging="397"/>
      </w:pPr>
      <w:rPr>
        <w:rFonts w:hint="default"/>
      </w:rPr>
    </w:lvl>
    <w:lvl w:ilvl="5">
      <w:start w:val="1"/>
      <w:numFmt w:val="lowerLetter"/>
      <w:pStyle w:val="berschrift6"/>
      <w:lvlText w:val="(%6)"/>
      <w:lvlJc w:val="left"/>
      <w:pPr>
        <w:ind w:left="397" w:hanging="397"/>
      </w:pPr>
      <w:rPr>
        <w:rFonts w:hint="default"/>
      </w:rPr>
    </w:lvl>
    <w:lvl w:ilvl="6">
      <w:start w:val="1"/>
      <w:numFmt w:val="lowerRoman"/>
      <w:pStyle w:val="berschrift7"/>
      <w:lvlText w:val="%7."/>
      <w:lvlJc w:val="left"/>
      <w:pPr>
        <w:ind w:left="397" w:hanging="397"/>
      </w:pPr>
      <w:rPr>
        <w:rFonts w:hint="default"/>
      </w:rPr>
    </w:lvl>
    <w:lvl w:ilvl="7">
      <w:start w:val="1"/>
      <w:numFmt w:val="lowerLetter"/>
      <w:pStyle w:val="berschrift8"/>
      <w:lvlText w:val="%8."/>
      <w:lvlJc w:val="left"/>
      <w:pPr>
        <w:ind w:left="397" w:hanging="397"/>
      </w:pPr>
      <w:rPr>
        <w:rFonts w:hint="default"/>
      </w:rPr>
    </w:lvl>
    <w:lvl w:ilvl="8">
      <w:start w:val="1"/>
      <w:numFmt w:val="lowerRoman"/>
      <w:pStyle w:val="berschrift9"/>
      <w:lvlText w:val="%9."/>
      <w:lvlJc w:val="left"/>
      <w:pPr>
        <w:ind w:left="397" w:hanging="397"/>
      </w:pPr>
      <w:rPr>
        <w:rFonts w:hint="default"/>
      </w:rPr>
    </w:lvl>
  </w:abstractNum>
  <w:abstractNum w:abstractNumId="13">
    <w:nsid w:val="68FC504F"/>
    <w:multiLevelType w:val="hybridMultilevel"/>
    <w:tmpl w:val="557C09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456E12"/>
    <w:multiLevelType w:val="multilevel"/>
    <w:tmpl w:val="15BAE962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8F92CBB"/>
    <w:multiLevelType w:val="multilevel"/>
    <w:tmpl w:val="88BC26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7"/>
  </w:num>
  <w:num w:numId="5">
    <w:abstractNumId w:val="1"/>
  </w:num>
  <w:num w:numId="6">
    <w:abstractNumId w:val="0"/>
  </w:num>
  <w:num w:numId="7">
    <w:abstractNumId w:val="11"/>
  </w:num>
  <w:num w:numId="8">
    <w:abstractNumId w:val="12"/>
  </w:num>
  <w:num w:numId="9">
    <w:abstractNumId w:val="12"/>
  </w:num>
  <w:num w:numId="10">
    <w:abstractNumId w:val="12"/>
  </w:num>
  <w:num w:numId="11">
    <w:abstractNumId w:val="9"/>
  </w:num>
  <w:num w:numId="12">
    <w:abstractNumId w:val="6"/>
  </w:num>
  <w:num w:numId="13">
    <w:abstractNumId w:val="15"/>
  </w:num>
  <w:num w:numId="14">
    <w:abstractNumId w:val="2"/>
  </w:num>
  <w:num w:numId="15">
    <w:abstractNumId w:val="10"/>
  </w:num>
  <w:num w:numId="16">
    <w:abstractNumId w:val="13"/>
  </w:num>
  <w:num w:numId="17">
    <w:abstractNumId w:val="14"/>
  </w:num>
  <w:num w:numId="18">
    <w:abstractNumId w:val="4"/>
  </w:num>
  <w:num w:numId="1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D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1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83"/>
    <w:rsid w:val="0000107A"/>
    <w:rsid w:val="00006787"/>
    <w:rsid w:val="000142CC"/>
    <w:rsid w:val="00015BE5"/>
    <w:rsid w:val="000317DD"/>
    <w:rsid w:val="0003638D"/>
    <w:rsid w:val="00040283"/>
    <w:rsid w:val="00041D29"/>
    <w:rsid w:val="00044044"/>
    <w:rsid w:val="00051EB1"/>
    <w:rsid w:val="00055908"/>
    <w:rsid w:val="000609BE"/>
    <w:rsid w:val="000654AB"/>
    <w:rsid w:val="00084606"/>
    <w:rsid w:val="0008652A"/>
    <w:rsid w:val="000928DA"/>
    <w:rsid w:val="0009340E"/>
    <w:rsid w:val="000A61DB"/>
    <w:rsid w:val="000A78E0"/>
    <w:rsid w:val="000B69B9"/>
    <w:rsid w:val="000C0B44"/>
    <w:rsid w:val="000C1DF3"/>
    <w:rsid w:val="000C35CC"/>
    <w:rsid w:val="000C450D"/>
    <w:rsid w:val="000D62F4"/>
    <w:rsid w:val="000D63F2"/>
    <w:rsid w:val="000E39EB"/>
    <w:rsid w:val="000F0A7A"/>
    <w:rsid w:val="000F58B2"/>
    <w:rsid w:val="001072FF"/>
    <w:rsid w:val="001322D3"/>
    <w:rsid w:val="001322F8"/>
    <w:rsid w:val="00134AF8"/>
    <w:rsid w:val="001357A5"/>
    <w:rsid w:val="001368DB"/>
    <w:rsid w:val="00150293"/>
    <w:rsid w:val="001706FB"/>
    <w:rsid w:val="00172CBC"/>
    <w:rsid w:val="001771C5"/>
    <w:rsid w:val="0017773D"/>
    <w:rsid w:val="001839BF"/>
    <w:rsid w:val="001B0200"/>
    <w:rsid w:val="001B673F"/>
    <w:rsid w:val="001C78D1"/>
    <w:rsid w:val="001E5A49"/>
    <w:rsid w:val="001E6E86"/>
    <w:rsid w:val="001F1998"/>
    <w:rsid w:val="001F49CA"/>
    <w:rsid w:val="0021010C"/>
    <w:rsid w:val="002127BE"/>
    <w:rsid w:val="00214F6C"/>
    <w:rsid w:val="00221EC7"/>
    <w:rsid w:val="0023779B"/>
    <w:rsid w:val="00237B77"/>
    <w:rsid w:val="0024568B"/>
    <w:rsid w:val="002532D0"/>
    <w:rsid w:val="00253902"/>
    <w:rsid w:val="00260199"/>
    <w:rsid w:val="00270822"/>
    <w:rsid w:val="00270AEB"/>
    <w:rsid w:val="002744B3"/>
    <w:rsid w:val="00274A30"/>
    <w:rsid w:val="00284615"/>
    <w:rsid w:val="0028502E"/>
    <w:rsid w:val="00286DE3"/>
    <w:rsid w:val="0029034A"/>
    <w:rsid w:val="002971C7"/>
    <w:rsid w:val="00297DCB"/>
    <w:rsid w:val="002A0AAB"/>
    <w:rsid w:val="002A38CC"/>
    <w:rsid w:val="002A4F00"/>
    <w:rsid w:val="002A793B"/>
    <w:rsid w:val="002E35BE"/>
    <w:rsid w:val="002E62A6"/>
    <w:rsid w:val="002F07BA"/>
    <w:rsid w:val="002F23BB"/>
    <w:rsid w:val="002F4D8C"/>
    <w:rsid w:val="002F7EB7"/>
    <w:rsid w:val="003075F7"/>
    <w:rsid w:val="00307EEB"/>
    <w:rsid w:val="00325F13"/>
    <w:rsid w:val="00340B93"/>
    <w:rsid w:val="00342DD3"/>
    <w:rsid w:val="00343612"/>
    <w:rsid w:val="00345A12"/>
    <w:rsid w:val="0036145A"/>
    <w:rsid w:val="00365EF0"/>
    <w:rsid w:val="00370348"/>
    <w:rsid w:val="003753BC"/>
    <w:rsid w:val="0038243A"/>
    <w:rsid w:val="00386956"/>
    <w:rsid w:val="00387469"/>
    <w:rsid w:val="00395425"/>
    <w:rsid w:val="00395701"/>
    <w:rsid w:val="00395E12"/>
    <w:rsid w:val="003A167D"/>
    <w:rsid w:val="003A705C"/>
    <w:rsid w:val="003A765E"/>
    <w:rsid w:val="003C0244"/>
    <w:rsid w:val="003C4A64"/>
    <w:rsid w:val="003C4A95"/>
    <w:rsid w:val="003C6F04"/>
    <w:rsid w:val="003D0D18"/>
    <w:rsid w:val="003D3BDA"/>
    <w:rsid w:val="003D7EC7"/>
    <w:rsid w:val="003E09C8"/>
    <w:rsid w:val="003E44C5"/>
    <w:rsid w:val="003E542E"/>
    <w:rsid w:val="003E62AE"/>
    <w:rsid w:val="003F0A18"/>
    <w:rsid w:val="00405FCC"/>
    <w:rsid w:val="00410272"/>
    <w:rsid w:val="00420A85"/>
    <w:rsid w:val="00423980"/>
    <w:rsid w:val="00423E25"/>
    <w:rsid w:val="00435574"/>
    <w:rsid w:val="00435FC2"/>
    <w:rsid w:val="00437EEE"/>
    <w:rsid w:val="00446C89"/>
    <w:rsid w:val="00453804"/>
    <w:rsid w:val="0046079D"/>
    <w:rsid w:val="004746F8"/>
    <w:rsid w:val="00476919"/>
    <w:rsid w:val="00480D23"/>
    <w:rsid w:val="00492C81"/>
    <w:rsid w:val="00493458"/>
    <w:rsid w:val="00493D25"/>
    <w:rsid w:val="004A5856"/>
    <w:rsid w:val="004A5B02"/>
    <w:rsid w:val="004B2888"/>
    <w:rsid w:val="004C039C"/>
    <w:rsid w:val="004C070F"/>
    <w:rsid w:val="004D7199"/>
    <w:rsid w:val="004E2D1F"/>
    <w:rsid w:val="004F5281"/>
    <w:rsid w:val="005037EE"/>
    <w:rsid w:val="00520497"/>
    <w:rsid w:val="00524CA5"/>
    <w:rsid w:val="00535FE9"/>
    <w:rsid w:val="00540790"/>
    <w:rsid w:val="00542909"/>
    <w:rsid w:val="00546B76"/>
    <w:rsid w:val="00547D27"/>
    <w:rsid w:val="00552B53"/>
    <w:rsid w:val="00553D99"/>
    <w:rsid w:val="00563725"/>
    <w:rsid w:val="00573763"/>
    <w:rsid w:val="00574F2F"/>
    <w:rsid w:val="005774F3"/>
    <w:rsid w:val="00577F91"/>
    <w:rsid w:val="00581964"/>
    <w:rsid w:val="00586801"/>
    <w:rsid w:val="005939F7"/>
    <w:rsid w:val="00597E4E"/>
    <w:rsid w:val="005A1190"/>
    <w:rsid w:val="005A2D2F"/>
    <w:rsid w:val="005A7BA3"/>
    <w:rsid w:val="005B5973"/>
    <w:rsid w:val="005C0082"/>
    <w:rsid w:val="005C171D"/>
    <w:rsid w:val="005C2283"/>
    <w:rsid w:val="005C2B4D"/>
    <w:rsid w:val="005D5A10"/>
    <w:rsid w:val="005E0859"/>
    <w:rsid w:val="005E569D"/>
    <w:rsid w:val="005F6220"/>
    <w:rsid w:val="00606973"/>
    <w:rsid w:val="00611AC5"/>
    <w:rsid w:val="0061571E"/>
    <w:rsid w:val="006176FA"/>
    <w:rsid w:val="00626156"/>
    <w:rsid w:val="00654B17"/>
    <w:rsid w:val="00660630"/>
    <w:rsid w:val="00665308"/>
    <w:rsid w:val="0068604A"/>
    <w:rsid w:val="00687462"/>
    <w:rsid w:val="00690432"/>
    <w:rsid w:val="0069741F"/>
    <w:rsid w:val="006A2316"/>
    <w:rsid w:val="006A514D"/>
    <w:rsid w:val="006A7A04"/>
    <w:rsid w:val="006C55FD"/>
    <w:rsid w:val="006D549D"/>
    <w:rsid w:val="006D7AE8"/>
    <w:rsid w:val="006F5311"/>
    <w:rsid w:val="00713175"/>
    <w:rsid w:val="00722CA3"/>
    <w:rsid w:val="00722F2E"/>
    <w:rsid w:val="007261A9"/>
    <w:rsid w:val="00727073"/>
    <w:rsid w:val="00730A9D"/>
    <w:rsid w:val="0073629B"/>
    <w:rsid w:val="00736F3E"/>
    <w:rsid w:val="0073710F"/>
    <w:rsid w:val="007419B0"/>
    <w:rsid w:val="00743AB2"/>
    <w:rsid w:val="00754247"/>
    <w:rsid w:val="00760B06"/>
    <w:rsid w:val="007613D3"/>
    <w:rsid w:val="00777AFD"/>
    <w:rsid w:val="00782547"/>
    <w:rsid w:val="0078482C"/>
    <w:rsid w:val="0078520A"/>
    <w:rsid w:val="00786082"/>
    <w:rsid w:val="007933FE"/>
    <w:rsid w:val="00796BC2"/>
    <w:rsid w:val="007A4BC4"/>
    <w:rsid w:val="007A70FB"/>
    <w:rsid w:val="007A740A"/>
    <w:rsid w:val="007C4BB9"/>
    <w:rsid w:val="007C647B"/>
    <w:rsid w:val="007C7EAA"/>
    <w:rsid w:val="007D1415"/>
    <w:rsid w:val="007D65DB"/>
    <w:rsid w:val="007E3D82"/>
    <w:rsid w:val="007E68B0"/>
    <w:rsid w:val="007E769E"/>
    <w:rsid w:val="007F20A0"/>
    <w:rsid w:val="007F3013"/>
    <w:rsid w:val="007F3C0E"/>
    <w:rsid w:val="007F5269"/>
    <w:rsid w:val="007F6BDF"/>
    <w:rsid w:val="008105C4"/>
    <w:rsid w:val="00825467"/>
    <w:rsid w:val="00831FAB"/>
    <w:rsid w:val="00845559"/>
    <w:rsid w:val="008551B8"/>
    <w:rsid w:val="0086630E"/>
    <w:rsid w:val="00871907"/>
    <w:rsid w:val="008730D8"/>
    <w:rsid w:val="00880083"/>
    <w:rsid w:val="00894E1C"/>
    <w:rsid w:val="008965F7"/>
    <w:rsid w:val="00897C2F"/>
    <w:rsid w:val="008B01A8"/>
    <w:rsid w:val="008B1ADE"/>
    <w:rsid w:val="008B2F95"/>
    <w:rsid w:val="008C6C3A"/>
    <w:rsid w:val="008D1E77"/>
    <w:rsid w:val="008D262B"/>
    <w:rsid w:val="008E2E9E"/>
    <w:rsid w:val="00922896"/>
    <w:rsid w:val="009317E0"/>
    <w:rsid w:val="0094195D"/>
    <w:rsid w:val="00946CE4"/>
    <w:rsid w:val="009470D4"/>
    <w:rsid w:val="009601EB"/>
    <w:rsid w:val="00962CB9"/>
    <w:rsid w:val="00965972"/>
    <w:rsid w:val="009665B6"/>
    <w:rsid w:val="00966FA5"/>
    <w:rsid w:val="0097201D"/>
    <w:rsid w:val="009723C4"/>
    <w:rsid w:val="00973620"/>
    <w:rsid w:val="0097469D"/>
    <w:rsid w:val="00976136"/>
    <w:rsid w:val="00983255"/>
    <w:rsid w:val="00983A2C"/>
    <w:rsid w:val="009840CC"/>
    <w:rsid w:val="00984D66"/>
    <w:rsid w:val="00985F47"/>
    <w:rsid w:val="00992451"/>
    <w:rsid w:val="0099298A"/>
    <w:rsid w:val="009A4AE9"/>
    <w:rsid w:val="009B07E4"/>
    <w:rsid w:val="009B0A79"/>
    <w:rsid w:val="009B0E9F"/>
    <w:rsid w:val="009C0E59"/>
    <w:rsid w:val="009C7F93"/>
    <w:rsid w:val="009D692A"/>
    <w:rsid w:val="009D6A8F"/>
    <w:rsid w:val="009D7375"/>
    <w:rsid w:val="009E307E"/>
    <w:rsid w:val="009E45E1"/>
    <w:rsid w:val="00A01675"/>
    <w:rsid w:val="00A110A1"/>
    <w:rsid w:val="00A30ECF"/>
    <w:rsid w:val="00A32FE7"/>
    <w:rsid w:val="00A34796"/>
    <w:rsid w:val="00A56670"/>
    <w:rsid w:val="00A6291E"/>
    <w:rsid w:val="00A906E7"/>
    <w:rsid w:val="00A90C52"/>
    <w:rsid w:val="00A94104"/>
    <w:rsid w:val="00AA0715"/>
    <w:rsid w:val="00AA09F1"/>
    <w:rsid w:val="00AA7A31"/>
    <w:rsid w:val="00AB2397"/>
    <w:rsid w:val="00AB51A1"/>
    <w:rsid w:val="00AB786E"/>
    <w:rsid w:val="00AC2D2E"/>
    <w:rsid w:val="00AE0189"/>
    <w:rsid w:val="00AF482E"/>
    <w:rsid w:val="00AF536E"/>
    <w:rsid w:val="00B120E9"/>
    <w:rsid w:val="00B22A7E"/>
    <w:rsid w:val="00B347A1"/>
    <w:rsid w:val="00B434BC"/>
    <w:rsid w:val="00B43A97"/>
    <w:rsid w:val="00B4787B"/>
    <w:rsid w:val="00B57A60"/>
    <w:rsid w:val="00B57F6E"/>
    <w:rsid w:val="00B614EA"/>
    <w:rsid w:val="00B63D82"/>
    <w:rsid w:val="00B66388"/>
    <w:rsid w:val="00B723D1"/>
    <w:rsid w:val="00B7412A"/>
    <w:rsid w:val="00B82489"/>
    <w:rsid w:val="00B8532C"/>
    <w:rsid w:val="00B934A7"/>
    <w:rsid w:val="00BB0ACF"/>
    <w:rsid w:val="00BB1293"/>
    <w:rsid w:val="00BB2BF8"/>
    <w:rsid w:val="00BB4241"/>
    <w:rsid w:val="00BB4957"/>
    <w:rsid w:val="00BB772D"/>
    <w:rsid w:val="00BC04CB"/>
    <w:rsid w:val="00BC0EBD"/>
    <w:rsid w:val="00BC223B"/>
    <w:rsid w:val="00BC7207"/>
    <w:rsid w:val="00BC7B4E"/>
    <w:rsid w:val="00BD398D"/>
    <w:rsid w:val="00BD7211"/>
    <w:rsid w:val="00BE004B"/>
    <w:rsid w:val="00BF3F45"/>
    <w:rsid w:val="00BF4455"/>
    <w:rsid w:val="00BF75DB"/>
    <w:rsid w:val="00C10085"/>
    <w:rsid w:val="00C261B1"/>
    <w:rsid w:val="00C4579C"/>
    <w:rsid w:val="00C46674"/>
    <w:rsid w:val="00C66EF5"/>
    <w:rsid w:val="00C73D1E"/>
    <w:rsid w:val="00C76875"/>
    <w:rsid w:val="00CA07FE"/>
    <w:rsid w:val="00CB0D9D"/>
    <w:rsid w:val="00CC57D5"/>
    <w:rsid w:val="00CC5BE2"/>
    <w:rsid w:val="00CD1E0F"/>
    <w:rsid w:val="00CD3446"/>
    <w:rsid w:val="00CE2210"/>
    <w:rsid w:val="00CF14BB"/>
    <w:rsid w:val="00CF4620"/>
    <w:rsid w:val="00CF6D3A"/>
    <w:rsid w:val="00D128A9"/>
    <w:rsid w:val="00D21D53"/>
    <w:rsid w:val="00D360F5"/>
    <w:rsid w:val="00D43F4C"/>
    <w:rsid w:val="00D50D83"/>
    <w:rsid w:val="00D53140"/>
    <w:rsid w:val="00D54F9A"/>
    <w:rsid w:val="00D6017C"/>
    <w:rsid w:val="00D65B64"/>
    <w:rsid w:val="00D67EAA"/>
    <w:rsid w:val="00D7485A"/>
    <w:rsid w:val="00DA7A6A"/>
    <w:rsid w:val="00DB6913"/>
    <w:rsid w:val="00DD0CE0"/>
    <w:rsid w:val="00DD43C7"/>
    <w:rsid w:val="00DE23F9"/>
    <w:rsid w:val="00DE4488"/>
    <w:rsid w:val="00DF5147"/>
    <w:rsid w:val="00E023A3"/>
    <w:rsid w:val="00E122D4"/>
    <w:rsid w:val="00E1384F"/>
    <w:rsid w:val="00E21E36"/>
    <w:rsid w:val="00E232BA"/>
    <w:rsid w:val="00E334ED"/>
    <w:rsid w:val="00E36782"/>
    <w:rsid w:val="00E40901"/>
    <w:rsid w:val="00E436F8"/>
    <w:rsid w:val="00E506F3"/>
    <w:rsid w:val="00E52F68"/>
    <w:rsid w:val="00E56887"/>
    <w:rsid w:val="00E742ED"/>
    <w:rsid w:val="00E9754F"/>
    <w:rsid w:val="00EA02B6"/>
    <w:rsid w:val="00EA23A5"/>
    <w:rsid w:val="00EA78E1"/>
    <w:rsid w:val="00EB4BA7"/>
    <w:rsid w:val="00EB5BC0"/>
    <w:rsid w:val="00ED035D"/>
    <w:rsid w:val="00ED1A64"/>
    <w:rsid w:val="00ED5E45"/>
    <w:rsid w:val="00ED61AD"/>
    <w:rsid w:val="00F04562"/>
    <w:rsid w:val="00F06045"/>
    <w:rsid w:val="00F1323E"/>
    <w:rsid w:val="00F13DE1"/>
    <w:rsid w:val="00F16D7E"/>
    <w:rsid w:val="00F17C39"/>
    <w:rsid w:val="00F20316"/>
    <w:rsid w:val="00F236B4"/>
    <w:rsid w:val="00F24FFE"/>
    <w:rsid w:val="00F3344C"/>
    <w:rsid w:val="00F401D6"/>
    <w:rsid w:val="00F53843"/>
    <w:rsid w:val="00F5586F"/>
    <w:rsid w:val="00F5593C"/>
    <w:rsid w:val="00F5703B"/>
    <w:rsid w:val="00F57285"/>
    <w:rsid w:val="00F619F5"/>
    <w:rsid w:val="00F71CC2"/>
    <w:rsid w:val="00F77327"/>
    <w:rsid w:val="00F8701B"/>
    <w:rsid w:val="00F93E08"/>
    <w:rsid w:val="00FB4363"/>
    <w:rsid w:val="00FB4B21"/>
    <w:rsid w:val="00FB622F"/>
    <w:rsid w:val="00FC1173"/>
    <w:rsid w:val="00FC3C5E"/>
    <w:rsid w:val="00FC7246"/>
    <w:rsid w:val="00FD1D7B"/>
    <w:rsid w:val="00FD7A5D"/>
    <w:rsid w:val="00FE462B"/>
    <w:rsid w:val="00FF08BC"/>
    <w:rsid w:val="00FF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semiHidden="0" w:uiPriority="35" w:unhideWhenUs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Standard JKU"/>
    <w:qFormat/>
    <w:rsid w:val="00221EC7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7E68B0"/>
    <w:pPr>
      <w:keepNext/>
      <w:keepLines/>
      <w:numPr>
        <w:numId w:val="3"/>
      </w:numPr>
      <w:spacing w:before="360" w:after="36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7E68B0"/>
    <w:pPr>
      <w:keepNext/>
      <w:keepLines/>
      <w:numPr>
        <w:ilvl w:val="1"/>
        <w:numId w:val="3"/>
      </w:numPr>
      <w:spacing w:before="360" w:after="36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581964"/>
    <w:pPr>
      <w:keepNext/>
      <w:keepLines/>
      <w:numPr>
        <w:ilvl w:val="2"/>
        <w:numId w:val="3"/>
      </w:numPr>
      <w:spacing w:before="240" w:after="24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581964"/>
    <w:pPr>
      <w:keepNext/>
      <w:keepLines/>
      <w:numPr>
        <w:ilvl w:val="3"/>
        <w:numId w:val="3"/>
      </w:numPr>
      <w:spacing w:before="240" w:after="12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581964"/>
    <w:pPr>
      <w:keepNext/>
      <w:keepLines/>
      <w:numPr>
        <w:ilvl w:val="4"/>
        <w:numId w:val="3"/>
      </w:numPr>
      <w:spacing w:before="240" w:after="12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581964"/>
    <w:pPr>
      <w:numPr>
        <w:ilvl w:val="5"/>
        <w:numId w:val="3"/>
      </w:numPr>
      <w:spacing w:before="120" w:after="120" w:line="240" w:lineRule="auto"/>
      <w:outlineLvl w:val="5"/>
    </w:pPr>
    <w:rPr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506F3"/>
    <w:pPr>
      <w:keepNext/>
      <w:keepLines/>
      <w:numPr>
        <w:ilvl w:val="6"/>
        <w:numId w:val="3"/>
      </w:numPr>
      <w:spacing w:before="40"/>
      <w:outlineLvl w:val="6"/>
    </w:pPr>
    <w:rPr>
      <w:rFonts w:asciiTheme="minorHAnsi" w:eastAsiaTheme="majorEastAsia" w:hAnsiTheme="min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506F3"/>
    <w:pPr>
      <w:keepNext/>
      <w:keepLines/>
      <w:numPr>
        <w:ilvl w:val="7"/>
        <w:numId w:val="3"/>
      </w:numPr>
      <w:spacing w:before="4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506F3"/>
    <w:pPr>
      <w:keepNext/>
      <w:keepLines/>
      <w:numPr>
        <w:ilvl w:val="8"/>
        <w:numId w:val="3"/>
      </w:numPr>
      <w:spacing w:before="40"/>
      <w:outlineLvl w:val="8"/>
    </w:pPr>
    <w:rPr>
      <w:rFonts w:eastAsiaTheme="majorEastAsia" w:cstheme="majorBidi"/>
      <w:b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Kopfzeile JKU"/>
    <w:basedOn w:val="Standard"/>
    <w:link w:val="KopfzeileZchn"/>
    <w:uiPriority w:val="99"/>
    <w:unhideWhenUsed/>
    <w:rsid w:val="00743AB2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uiPriority w:val="99"/>
    <w:rsid w:val="00743AB2"/>
    <w:rPr>
      <w:rFonts w:ascii="Arial" w:hAnsi="Arial"/>
      <w:sz w:val="16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4746F8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4746F8"/>
    <w:rPr>
      <w:rFonts w:ascii="Arial" w:hAnsi="Arial"/>
      <w:position w:val="-14"/>
      <w:sz w:val="14"/>
    </w:rPr>
  </w:style>
  <w:style w:type="character" w:styleId="Hyperlink">
    <w:name w:val="Hyperlink"/>
    <w:basedOn w:val="Absatz-Standardschriftart"/>
    <w:uiPriority w:val="99"/>
    <w:unhideWhenUsed/>
    <w:rsid w:val="00051EB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1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136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6BDF"/>
    <w:rPr>
      <w:color w:val="808080"/>
    </w:rPr>
  </w:style>
  <w:style w:type="paragraph" w:styleId="Listenabsatz">
    <w:name w:val="List Paragraph"/>
    <w:aliases w:val="Listenabsatz JKU"/>
    <w:basedOn w:val="Standard"/>
    <w:uiPriority w:val="34"/>
    <w:qFormat/>
    <w:rsid w:val="00C10085"/>
    <w:pPr>
      <w:ind w:left="720"/>
      <w:contextualSpacing/>
    </w:p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7E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7EA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7EAA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7E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7EAA"/>
    <w:rPr>
      <w:rFonts w:ascii="Arial" w:hAnsi="Arial"/>
      <w:b/>
      <w:bCs/>
      <w:sz w:val="20"/>
      <w:szCs w:val="20"/>
    </w:rPr>
  </w:style>
  <w:style w:type="numbering" w:customStyle="1" w:styleId="ListeJKU">
    <w:name w:val="Liste JKU"/>
    <w:uiPriority w:val="99"/>
    <w:rsid w:val="004F5281"/>
    <w:pPr>
      <w:numPr>
        <w:numId w:val="1"/>
      </w:numPr>
    </w:pPr>
  </w:style>
  <w:style w:type="character" w:styleId="Fett">
    <w:name w:val="Strong"/>
    <w:basedOn w:val="Absatz-Standardschriftart"/>
    <w:uiPriority w:val="22"/>
    <w:qFormat/>
    <w:rsid w:val="00743AB2"/>
    <w:rPr>
      <w:b/>
      <w:bCs/>
    </w:rPr>
  </w:style>
  <w:style w:type="paragraph" w:styleId="Titel">
    <w:name w:val="Title"/>
    <w:aliases w:val="Titel Deckblatt JKU"/>
    <w:basedOn w:val="Standard"/>
    <w:next w:val="Standard"/>
    <w:link w:val="TitelZchn"/>
    <w:uiPriority w:val="10"/>
    <w:qFormat/>
    <w:rsid w:val="00BB0ACF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Deckblatt JKU Zchn"/>
    <w:basedOn w:val="Absatz-Standardschriftart"/>
    <w:link w:val="Titel"/>
    <w:uiPriority w:val="10"/>
    <w:rsid w:val="00BB0ACF"/>
    <w:rPr>
      <w:rFonts w:ascii="Arial Black" w:hAnsi="Arial Black" w:cs="Arial"/>
      <w:caps/>
      <w:sz w:val="56"/>
    </w:r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BB0ACF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BB0ACF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3954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134AF8"/>
    <w:rPr>
      <w:b/>
      <w:bCs/>
      <w:caps/>
      <w:smallCaps w:val="0"/>
      <w:color w:val="auto"/>
      <w:spacing w:val="5"/>
    </w:rPr>
  </w:style>
  <w:style w:type="numbering" w:customStyle="1" w:styleId="berschriftenJKUjuristisch">
    <w:name w:val="Überschriften JKU juristisch"/>
    <w:uiPriority w:val="99"/>
    <w:rsid w:val="00E506F3"/>
    <w:pPr>
      <w:numPr>
        <w:numId w:val="2"/>
      </w:numPr>
    </w:p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7E68B0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7E68B0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581964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581964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581964"/>
    <w:rPr>
      <w:rFonts w:ascii="Arial" w:eastAsiaTheme="majorEastAsia" w:hAnsi="Arial" w:cstheme="majorBidi"/>
      <w:b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395425"/>
    <w:rPr>
      <w:rFonts w:ascii="Arial" w:hAnsi="Arial"/>
      <w:i/>
      <w:iCs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1CC2"/>
    <w:rPr>
      <w:rFonts w:ascii="Arial" w:hAnsi="Arial"/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32FE7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2FE7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22CA3"/>
    <w:rPr>
      <w:vertAlign w:val="superscript"/>
    </w:rPr>
  </w:style>
  <w:style w:type="paragraph" w:styleId="Beschriftung">
    <w:name w:val="caption"/>
    <w:basedOn w:val="Standard"/>
    <w:next w:val="Standard"/>
    <w:link w:val="BeschriftungZchn"/>
    <w:uiPriority w:val="35"/>
    <w:qFormat/>
    <w:rsid w:val="002A4F00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BB772D"/>
  </w:style>
  <w:style w:type="character" w:styleId="SchwacherVerweis">
    <w:name w:val="Subtle Reference"/>
    <w:basedOn w:val="Absatz-Standardschriftart"/>
    <w:uiPriority w:val="31"/>
    <w:semiHidden/>
    <w:qFormat/>
    <w:rsid w:val="00BB772D"/>
    <w:rPr>
      <w:smallCaps/>
      <w:color w:val="5A5A5A" w:themeColor="text1" w:themeTint="A5"/>
    </w:rPr>
  </w:style>
  <w:style w:type="paragraph" w:customStyle="1" w:styleId="Absender">
    <w:name w:val="Absender"/>
    <w:basedOn w:val="Standard"/>
    <w:link w:val="AbsenderZchn"/>
    <w:qFormat/>
    <w:rsid w:val="000142CC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142CC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character" w:customStyle="1" w:styleId="AbsenderZchn">
    <w:name w:val="Absender Zchn"/>
    <w:basedOn w:val="Absatz-Standardschriftart"/>
    <w:link w:val="Absender"/>
    <w:rsid w:val="00FC3C5E"/>
    <w:rPr>
      <w:rFonts w:ascii="Arial" w:hAnsi="Arial" w:cs="Arial"/>
      <w:b/>
      <w:sz w:val="18"/>
      <w:szCs w:val="20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FC3C5E"/>
    <w:rPr>
      <w:rFonts w:ascii="Arial" w:hAnsi="Arial" w:cs="Arial"/>
      <w:sz w:val="16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2A4F00"/>
    <w:rPr>
      <w:rFonts w:ascii="Arial" w:hAnsi="Arial"/>
      <w:iCs/>
      <w:color w:val="000000" w:themeColor="text1"/>
      <w:sz w:val="18"/>
      <w:szCs w:val="18"/>
    </w:rPr>
  </w:style>
  <w:style w:type="table" w:styleId="Tabellenraster">
    <w:name w:val="Table Grid"/>
    <w:basedOn w:val="NormaleTabelle"/>
    <w:uiPriority w:val="39"/>
    <w:locked/>
    <w:rsid w:val="00FC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itternetztabelle5dunkelAkzent11">
    <w:name w:val="Gitternetztabelle 5 dunkel  – Akzent 11"/>
    <w:basedOn w:val="NormaleTabelle"/>
    <w:uiPriority w:val="50"/>
    <w:locked/>
    <w:rsid w:val="008455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table" w:customStyle="1" w:styleId="Listentabelle3Akzent11">
    <w:name w:val="Listentabelle 3 – Akzent 11"/>
    <w:basedOn w:val="NormaleTabelle"/>
    <w:uiPriority w:val="48"/>
    <w:locked/>
    <w:rsid w:val="008455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table" w:customStyle="1" w:styleId="TabelleJKU">
    <w:name w:val="Tabelle JKU"/>
    <w:basedOn w:val="Gitternetztabelle5dunkelAkzent11"/>
    <w:uiPriority w:val="99"/>
    <w:rsid w:val="00965972"/>
    <w:pPr>
      <w:spacing w:before="40"/>
    </w:pPr>
    <w:rPr>
      <w:rFonts w:ascii="Arial" w:hAnsi="Arial"/>
    </w:rPr>
    <w:tblPr>
      <w:tblStyleRowBandSize w:val="1"/>
      <w:tblStyleColBandSize w:val="1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paragraph" w:customStyle="1" w:styleId="Tabellenberschrift">
    <w:name w:val="Tabellenüberschrift"/>
    <w:basedOn w:val="Standard"/>
    <w:qFormat/>
    <w:rsid w:val="00553D99"/>
    <w:pPr>
      <w:spacing w:before="240" w:after="120"/>
      <w:jc w:val="center"/>
    </w:pPr>
    <w:rPr>
      <w:rFonts w:eastAsia="Times New Roman" w:cs="Arial"/>
      <w:b/>
    </w:rPr>
  </w:style>
  <w:style w:type="paragraph" w:styleId="KeinLeerraum">
    <w:name w:val="No Spacing"/>
    <w:uiPriority w:val="1"/>
    <w:qFormat/>
    <w:rsid w:val="00446C89"/>
    <w:pPr>
      <w:spacing w:after="0" w:line="240" w:lineRule="auto"/>
    </w:pPr>
    <w:rPr>
      <w:rFonts w:ascii="Arial" w:hAnsi="Arial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2A793B"/>
    <w:pPr>
      <w:spacing w:before="240" w:after="360" w:line="240" w:lineRule="auto"/>
    </w:pPr>
    <w:rPr>
      <w:rFonts w:asciiTheme="minorHAnsi" w:hAnsiTheme="minorHAnsi"/>
      <w:b/>
      <w:caps/>
      <w:sz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D1D7B"/>
    <w:pPr>
      <w:numPr>
        <w:numId w:val="0"/>
      </w:num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782547"/>
    <w:pPr>
      <w:tabs>
        <w:tab w:val="right" w:leader="dot" w:pos="7088"/>
      </w:tabs>
      <w:spacing w:after="60" w:line="220" w:lineRule="exact"/>
      <w:ind w:left="442" w:hanging="442"/>
    </w:pPr>
    <w:rPr>
      <w:noProof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573763"/>
    <w:pPr>
      <w:tabs>
        <w:tab w:val="right" w:pos="5103"/>
      </w:tabs>
      <w:spacing w:after="100" w:line="240" w:lineRule="auto"/>
      <w:ind w:left="442" w:hanging="442"/>
    </w:pPr>
    <w:rPr>
      <w:noProof/>
      <w:sz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8965F7"/>
    <w:pPr>
      <w:tabs>
        <w:tab w:val="right" w:leader="dot" w:pos="9412"/>
      </w:tabs>
      <w:spacing w:after="100"/>
      <w:ind w:left="442" w:hanging="442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8965F7"/>
    <w:pPr>
      <w:tabs>
        <w:tab w:val="right" w:leader="dot" w:pos="9412"/>
      </w:tabs>
      <w:spacing w:after="100"/>
      <w:ind w:left="442" w:hanging="442"/>
    </w:pPr>
    <w:rPr>
      <w:noProof/>
    </w:rPr>
  </w:style>
  <w:style w:type="paragraph" w:styleId="Verzeichnis5">
    <w:name w:val="toc 5"/>
    <w:basedOn w:val="Standard"/>
    <w:next w:val="Standard"/>
    <w:autoRedefine/>
    <w:uiPriority w:val="39"/>
    <w:unhideWhenUsed/>
    <w:rsid w:val="008965F7"/>
    <w:pPr>
      <w:tabs>
        <w:tab w:val="right" w:leader="dot" w:pos="9412"/>
      </w:tabs>
      <w:spacing w:after="100"/>
      <w:ind w:left="442" w:hanging="442"/>
    </w:pPr>
    <w:rPr>
      <w:noProof/>
    </w:rPr>
  </w:style>
  <w:style w:type="character" w:customStyle="1" w:styleId="DokumententitelJKUZchn">
    <w:name w:val="Dokumententitel JKU Zchn"/>
    <w:basedOn w:val="UntertitelZchn"/>
    <w:link w:val="DokumententitelJKU"/>
    <w:rsid w:val="002A793B"/>
    <w:rPr>
      <w:rFonts w:ascii="Arial" w:eastAsiaTheme="minorEastAsia" w:hAnsi="Arial"/>
      <w:b/>
      <w:caps/>
      <w:sz w:val="32"/>
    </w:rPr>
  </w:style>
  <w:style w:type="paragraph" w:styleId="Verzeichnis6">
    <w:name w:val="toc 6"/>
    <w:basedOn w:val="Standard"/>
    <w:next w:val="Standard"/>
    <w:autoRedefine/>
    <w:uiPriority w:val="39"/>
    <w:semiHidden/>
    <w:rsid w:val="005037EE"/>
    <w:pPr>
      <w:tabs>
        <w:tab w:val="right" w:leader="dot" w:pos="9968"/>
      </w:tabs>
      <w:spacing w:after="100"/>
      <w:ind w:left="442" w:hanging="442"/>
    </w:pPr>
    <w:rPr>
      <w:noProof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1CC2"/>
    <w:rPr>
      <w:rFonts w:eastAsiaTheme="majorEastAsia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1CC2"/>
    <w:rPr>
      <w:rFonts w:ascii="Arial" w:eastAsiaTheme="majorEastAsia" w:hAnsi="Arial" w:cstheme="majorBidi"/>
      <w:b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1CC2"/>
    <w:rPr>
      <w:rFonts w:ascii="Arial" w:eastAsiaTheme="majorEastAsia" w:hAnsi="Arial" w:cstheme="majorBidi"/>
      <w:b/>
      <w:iCs/>
      <w:color w:val="272727" w:themeColor="text1" w:themeTint="D8"/>
      <w:szCs w:val="21"/>
    </w:rPr>
  </w:style>
  <w:style w:type="paragraph" w:customStyle="1" w:styleId="KWFGliederungBuchstabennormal">
    <w:name w:val="KWF_Gliederung Buchstaben normal"/>
    <w:basedOn w:val="Standard"/>
    <w:link w:val="KWFGliederungBuchstabennormalZchn"/>
    <w:rsid w:val="00B934A7"/>
    <w:pPr>
      <w:tabs>
        <w:tab w:val="left" w:pos="255"/>
      </w:tabs>
      <w:spacing w:line="240" w:lineRule="exact"/>
    </w:pPr>
    <w:rPr>
      <w:rFonts w:ascii="Corbel" w:eastAsia="Times New Roman" w:hAnsi="Corbel" w:cs="Times New Roman"/>
      <w:sz w:val="20"/>
      <w:szCs w:val="20"/>
      <w:lang w:eastAsia="de-DE"/>
    </w:rPr>
  </w:style>
  <w:style w:type="character" w:customStyle="1" w:styleId="KWFGliederungBuchstabennormalZchn">
    <w:name w:val="KWF_Gliederung Buchstaben normal Zchn"/>
    <w:link w:val="KWFGliederungBuchstabennormal"/>
    <w:rsid w:val="00B934A7"/>
    <w:rPr>
      <w:rFonts w:ascii="Corbel" w:eastAsia="Times New Roman" w:hAnsi="Corbel" w:cs="Times New Roman"/>
      <w:sz w:val="20"/>
      <w:szCs w:val="20"/>
      <w:lang w:eastAsia="de-DE"/>
    </w:rPr>
  </w:style>
  <w:style w:type="paragraph" w:customStyle="1" w:styleId="Haupttext">
    <w:name w:val="Haupttext"/>
    <w:basedOn w:val="Standard"/>
    <w:semiHidden/>
    <w:rsid w:val="0078520A"/>
    <w:pPr>
      <w:spacing w:line="255" w:lineRule="exact"/>
    </w:pPr>
    <w:rPr>
      <w:rFonts w:ascii="Profile-Light" w:eastAsia="Times New Roman" w:hAnsi="Profile-Light" w:cs="Times New Roman"/>
      <w:sz w:val="21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semiHidden="0" w:uiPriority="35" w:unhideWhenUs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Standard JKU"/>
    <w:qFormat/>
    <w:rsid w:val="00221EC7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7E68B0"/>
    <w:pPr>
      <w:keepNext/>
      <w:keepLines/>
      <w:numPr>
        <w:numId w:val="3"/>
      </w:numPr>
      <w:spacing w:before="360" w:after="36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7E68B0"/>
    <w:pPr>
      <w:keepNext/>
      <w:keepLines/>
      <w:numPr>
        <w:ilvl w:val="1"/>
        <w:numId w:val="3"/>
      </w:numPr>
      <w:spacing w:before="360" w:after="36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581964"/>
    <w:pPr>
      <w:keepNext/>
      <w:keepLines/>
      <w:numPr>
        <w:ilvl w:val="2"/>
        <w:numId w:val="3"/>
      </w:numPr>
      <w:spacing w:before="240" w:after="24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581964"/>
    <w:pPr>
      <w:keepNext/>
      <w:keepLines/>
      <w:numPr>
        <w:ilvl w:val="3"/>
        <w:numId w:val="3"/>
      </w:numPr>
      <w:spacing w:before="240" w:after="12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581964"/>
    <w:pPr>
      <w:keepNext/>
      <w:keepLines/>
      <w:numPr>
        <w:ilvl w:val="4"/>
        <w:numId w:val="3"/>
      </w:numPr>
      <w:spacing w:before="240" w:after="12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581964"/>
    <w:pPr>
      <w:numPr>
        <w:ilvl w:val="5"/>
        <w:numId w:val="3"/>
      </w:numPr>
      <w:spacing w:before="120" w:after="120" w:line="240" w:lineRule="auto"/>
      <w:outlineLvl w:val="5"/>
    </w:pPr>
    <w:rPr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506F3"/>
    <w:pPr>
      <w:keepNext/>
      <w:keepLines/>
      <w:numPr>
        <w:ilvl w:val="6"/>
        <w:numId w:val="3"/>
      </w:numPr>
      <w:spacing w:before="40"/>
      <w:outlineLvl w:val="6"/>
    </w:pPr>
    <w:rPr>
      <w:rFonts w:asciiTheme="minorHAnsi" w:eastAsiaTheme="majorEastAsia" w:hAnsiTheme="min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506F3"/>
    <w:pPr>
      <w:keepNext/>
      <w:keepLines/>
      <w:numPr>
        <w:ilvl w:val="7"/>
        <w:numId w:val="3"/>
      </w:numPr>
      <w:spacing w:before="4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506F3"/>
    <w:pPr>
      <w:keepNext/>
      <w:keepLines/>
      <w:numPr>
        <w:ilvl w:val="8"/>
        <w:numId w:val="3"/>
      </w:numPr>
      <w:spacing w:before="40"/>
      <w:outlineLvl w:val="8"/>
    </w:pPr>
    <w:rPr>
      <w:rFonts w:eastAsiaTheme="majorEastAsia" w:cstheme="majorBidi"/>
      <w:b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Kopfzeile JKU"/>
    <w:basedOn w:val="Standard"/>
    <w:link w:val="KopfzeileZchn"/>
    <w:uiPriority w:val="99"/>
    <w:unhideWhenUsed/>
    <w:rsid w:val="00743AB2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uiPriority w:val="99"/>
    <w:rsid w:val="00743AB2"/>
    <w:rPr>
      <w:rFonts w:ascii="Arial" w:hAnsi="Arial"/>
      <w:sz w:val="16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4746F8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4746F8"/>
    <w:rPr>
      <w:rFonts w:ascii="Arial" w:hAnsi="Arial"/>
      <w:position w:val="-14"/>
      <w:sz w:val="14"/>
    </w:rPr>
  </w:style>
  <w:style w:type="character" w:styleId="Hyperlink">
    <w:name w:val="Hyperlink"/>
    <w:basedOn w:val="Absatz-Standardschriftart"/>
    <w:uiPriority w:val="99"/>
    <w:unhideWhenUsed/>
    <w:rsid w:val="00051EB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1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136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6BDF"/>
    <w:rPr>
      <w:color w:val="808080"/>
    </w:rPr>
  </w:style>
  <w:style w:type="paragraph" w:styleId="Listenabsatz">
    <w:name w:val="List Paragraph"/>
    <w:aliases w:val="Listenabsatz JKU"/>
    <w:basedOn w:val="Standard"/>
    <w:uiPriority w:val="34"/>
    <w:qFormat/>
    <w:rsid w:val="00C10085"/>
    <w:pPr>
      <w:ind w:left="720"/>
      <w:contextualSpacing/>
    </w:p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7E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7EA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7EAA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7E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7EAA"/>
    <w:rPr>
      <w:rFonts w:ascii="Arial" w:hAnsi="Arial"/>
      <w:b/>
      <w:bCs/>
      <w:sz w:val="20"/>
      <w:szCs w:val="20"/>
    </w:rPr>
  </w:style>
  <w:style w:type="numbering" w:customStyle="1" w:styleId="ListeJKU">
    <w:name w:val="Liste JKU"/>
    <w:uiPriority w:val="99"/>
    <w:rsid w:val="004F5281"/>
    <w:pPr>
      <w:numPr>
        <w:numId w:val="1"/>
      </w:numPr>
    </w:pPr>
  </w:style>
  <w:style w:type="character" w:styleId="Fett">
    <w:name w:val="Strong"/>
    <w:basedOn w:val="Absatz-Standardschriftart"/>
    <w:uiPriority w:val="22"/>
    <w:qFormat/>
    <w:rsid w:val="00743AB2"/>
    <w:rPr>
      <w:b/>
      <w:bCs/>
    </w:rPr>
  </w:style>
  <w:style w:type="paragraph" w:styleId="Titel">
    <w:name w:val="Title"/>
    <w:aliases w:val="Titel Deckblatt JKU"/>
    <w:basedOn w:val="Standard"/>
    <w:next w:val="Standard"/>
    <w:link w:val="TitelZchn"/>
    <w:uiPriority w:val="10"/>
    <w:qFormat/>
    <w:rsid w:val="00BB0ACF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Deckblatt JKU Zchn"/>
    <w:basedOn w:val="Absatz-Standardschriftart"/>
    <w:link w:val="Titel"/>
    <w:uiPriority w:val="10"/>
    <w:rsid w:val="00BB0ACF"/>
    <w:rPr>
      <w:rFonts w:ascii="Arial Black" w:hAnsi="Arial Black" w:cs="Arial"/>
      <w:caps/>
      <w:sz w:val="56"/>
    </w:r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BB0ACF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BB0ACF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3954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134AF8"/>
    <w:rPr>
      <w:b/>
      <w:bCs/>
      <w:caps/>
      <w:smallCaps w:val="0"/>
      <w:color w:val="auto"/>
      <w:spacing w:val="5"/>
    </w:rPr>
  </w:style>
  <w:style w:type="numbering" w:customStyle="1" w:styleId="berschriftenJKUjuristisch">
    <w:name w:val="Überschriften JKU juristisch"/>
    <w:uiPriority w:val="99"/>
    <w:rsid w:val="00E506F3"/>
    <w:pPr>
      <w:numPr>
        <w:numId w:val="2"/>
      </w:numPr>
    </w:p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7E68B0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7E68B0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581964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581964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581964"/>
    <w:rPr>
      <w:rFonts w:ascii="Arial" w:eastAsiaTheme="majorEastAsia" w:hAnsi="Arial" w:cstheme="majorBidi"/>
      <w:b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395425"/>
    <w:rPr>
      <w:rFonts w:ascii="Arial" w:hAnsi="Arial"/>
      <w:i/>
      <w:iCs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1CC2"/>
    <w:rPr>
      <w:rFonts w:ascii="Arial" w:hAnsi="Arial"/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32FE7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2FE7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22CA3"/>
    <w:rPr>
      <w:vertAlign w:val="superscript"/>
    </w:rPr>
  </w:style>
  <w:style w:type="paragraph" w:styleId="Beschriftung">
    <w:name w:val="caption"/>
    <w:basedOn w:val="Standard"/>
    <w:next w:val="Standard"/>
    <w:link w:val="BeschriftungZchn"/>
    <w:uiPriority w:val="35"/>
    <w:qFormat/>
    <w:rsid w:val="002A4F00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BB772D"/>
  </w:style>
  <w:style w:type="character" w:styleId="SchwacherVerweis">
    <w:name w:val="Subtle Reference"/>
    <w:basedOn w:val="Absatz-Standardschriftart"/>
    <w:uiPriority w:val="31"/>
    <w:semiHidden/>
    <w:qFormat/>
    <w:rsid w:val="00BB772D"/>
    <w:rPr>
      <w:smallCaps/>
      <w:color w:val="5A5A5A" w:themeColor="text1" w:themeTint="A5"/>
    </w:rPr>
  </w:style>
  <w:style w:type="paragraph" w:customStyle="1" w:styleId="Absender">
    <w:name w:val="Absender"/>
    <w:basedOn w:val="Standard"/>
    <w:link w:val="AbsenderZchn"/>
    <w:qFormat/>
    <w:rsid w:val="000142CC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142CC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character" w:customStyle="1" w:styleId="AbsenderZchn">
    <w:name w:val="Absender Zchn"/>
    <w:basedOn w:val="Absatz-Standardschriftart"/>
    <w:link w:val="Absender"/>
    <w:rsid w:val="00FC3C5E"/>
    <w:rPr>
      <w:rFonts w:ascii="Arial" w:hAnsi="Arial" w:cs="Arial"/>
      <w:b/>
      <w:sz w:val="18"/>
      <w:szCs w:val="20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FC3C5E"/>
    <w:rPr>
      <w:rFonts w:ascii="Arial" w:hAnsi="Arial" w:cs="Arial"/>
      <w:sz w:val="16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2A4F00"/>
    <w:rPr>
      <w:rFonts w:ascii="Arial" w:hAnsi="Arial"/>
      <w:iCs/>
      <w:color w:val="000000" w:themeColor="text1"/>
      <w:sz w:val="18"/>
      <w:szCs w:val="18"/>
    </w:rPr>
  </w:style>
  <w:style w:type="table" w:styleId="Tabellenraster">
    <w:name w:val="Table Grid"/>
    <w:basedOn w:val="NormaleTabelle"/>
    <w:uiPriority w:val="39"/>
    <w:locked/>
    <w:rsid w:val="00FC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itternetztabelle5dunkelAkzent11">
    <w:name w:val="Gitternetztabelle 5 dunkel  – Akzent 11"/>
    <w:basedOn w:val="NormaleTabelle"/>
    <w:uiPriority w:val="50"/>
    <w:locked/>
    <w:rsid w:val="008455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table" w:customStyle="1" w:styleId="Listentabelle3Akzent11">
    <w:name w:val="Listentabelle 3 – Akzent 11"/>
    <w:basedOn w:val="NormaleTabelle"/>
    <w:uiPriority w:val="48"/>
    <w:locked/>
    <w:rsid w:val="008455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table" w:customStyle="1" w:styleId="TabelleJKU">
    <w:name w:val="Tabelle JKU"/>
    <w:basedOn w:val="Gitternetztabelle5dunkelAkzent11"/>
    <w:uiPriority w:val="99"/>
    <w:rsid w:val="00965972"/>
    <w:pPr>
      <w:spacing w:before="40"/>
    </w:pPr>
    <w:rPr>
      <w:rFonts w:ascii="Arial" w:hAnsi="Arial"/>
    </w:rPr>
    <w:tblPr>
      <w:tblStyleRowBandSize w:val="1"/>
      <w:tblStyleColBandSize w:val="1"/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paragraph" w:customStyle="1" w:styleId="Tabellenberschrift">
    <w:name w:val="Tabellenüberschrift"/>
    <w:basedOn w:val="Standard"/>
    <w:qFormat/>
    <w:rsid w:val="00553D99"/>
    <w:pPr>
      <w:spacing w:before="240" w:after="120"/>
      <w:jc w:val="center"/>
    </w:pPr>
    <w:rPr>
      <w:rFonts w:eastAsia="Times New Roman" w:cs="Arial"/>
      <w:b/>
    </w:rPr>
  </w:style>
  <w:style w:type="paragraph" w:styleId="KeinLeerraum">
    <w:name w:val="No Spacing"/>
    <w:uiPriority w:val="1"/>
    <w:qFormat/>
    <w:rsid w:val="00446C89"/>
    <w:pPr>
      <w:spacing w:after="0" w:line="240" w:lineRule="auto"/>
    </w:pPr>
    <w:rPr>
      <w:rFonts w:ascii="Arial" w:hAnsi="Arial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2A793B"/>
    <w:pPr>
      <w:spacing w:before="240" w:after="360" w:line="240" w:lineRule="auto"/>
    </w:pPr>
    <w:rPr>
      <w:rFonts w:asciiTheme="minorHAnsi" w:hAnsiTheme="minorHAnsi"/>
      <w:b/>
      <w:caps/>
      <w:sz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D1D7B"/>
    <w:pPr>
      <w:numPr>
        <w:numId w:val="0"/>
      </w:num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782547"/>
    <w:pPr>
      <w:tabs>
        <w:tab w:val="right" w:leader="dot" w:pos="7088"/>
      </w:tabs>
      <w:spacing w:after="60" w:line="220" w:lineRule="exact"/>
      <w:ind w:left="442" w:hanging="442"/>
    </w:pPr>
    <w:rPr>
      <w:noProof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573763"/>
    <w:pPr>
      <w:tabs>
        <w:tab w:val="right" w:pos="5103"/>
      </w:tabs>
      <w:spacing w:after="100" w:line="240" w:lineRule="auto"/>
      <w:ind w:left="442" w:hanging="442"/>
    </w:pPr>
    <w:rPr>
      <w:noProof/>
      <w:sz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8965F7"/>
    <w:pPr>
      <w:tabs>
        <w:tab w:val="right" w:leader="dot" w:pos="9412"/>
      </w:tabs>
      <w:spacing w:after="100"/>
      <w:ind w:left="442" w:hanging="442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8965F7"/>
    <w:pPr>
      <w:tabs>
        <w:tab w:val="right" w:leader="dot" w:pos="9412"/>
      </w:tabs>
      <w:spacing w:after="100"/>
      <w:ind w:left="442" w:hanging="442"/>
    </w:pPr>
    <w:rPr>
      <w:noProof/>
    </w:rPr>
  </w:style>
  <w:style w:type="paragraph" w:styleId="Verzeichnis5">
    <w:name w:val="toc 5"/>
    <w:basedOn w:val="Standard"/>
    <w:next w:val="Standard"/>
    <w:autoRedefine/>
    <w:uiPriority w:val="39"/>
    <w:unhideWhenUsed/>
    <w:rsid w:val="008965F7"/>
    <w:pPr>
      <w:tabs>
        <w:tab w:val="right" w:leader="dot" w:pos="9412"/>
      </w:tabs>
      <w:spacing w:after="100"/>
      <w:ind w:left="442" w:hanging="442"/>
    </w:pPr>
    <w:rPr>
      <w:noProof/>
    </w:rPr>
  </w:style>
  <w:style w:type="character" w:customStyle="1" w:styleId="DokumententitelJKUZchn">
    <w:name w:val="Dokumententitel JKU Zchn"/>
    <w:basedOn w:val="UntertitelZchn"/>
    <w:link w:val="DokumententitelJKU"/>
    <w:rsid w:val="002A793B"/>
    <w:rPr>
      <w:rFonts w:ascii="Arial" w:eastAsiaTheme="minorEastAsia" w:hAnsi="Arial"/>
      <w:b/>
      <w:caps/>
      <w:sz w:val="32"/>
    </w:rPr>
  </w:style>
  <w:style w:type="paragraph" w:styleId="Verzeichnis6">
    <w:name w:val="toc 6"/>
    <w:basedOn w:val="Standard"/>
    <w:next w:val="Standard"/>
    <w:autoRedefine/>
    <w:uiPriority w:val="39"/>
    <w:semiHidden/>
    <w:rsid w:val="005037EE"/>
    <w:pPr>
      <w:tabs>
        <w:tab w:val="right" w:leader="dot" w:pos="9968"/>
      </w:tabs>
      <w:spacing w:after="100"/>
      <w:ind w:left="442" w:hanging="442"/>
    </w:pPr>
    <w:rPr>
      <w:noProof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1CC2"/>
    <w:rPr>
      <w:rFonts w:eastAsiaTheme="majorEastAsia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1CC2"/>
    <w:rPr>
      <w:rFonts w:ascii="Arial" w:eastAsiaTheme="majorEastAsia" w:hAnsi="Arial" w:cstheme="majorBidi"/>
      <w:b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1CC2"/>
    <w:rPr>
      <w:rFonts w:ascii="Arial" w:eastAsiaTheme="majorEastAsia" w:hAnsi="Arial" w:cstheme="majorBidi"/>
      <w:b/>
      <w:iCs/>
      <w:color w:val="272727" w:themeColor="text1" w:themeTint="D8"/>
      <w:szCs w:val="21"/>
    </w:rPr>
  </w:style>
  <w:style w:type="paragraph" w:customStyle="1" w:styleId="KWFGliederungBuchstabennormal">
    <w:name w:val="KWF_Gliederung Buchstaben normal"/>
    <w:basedOn w:val="Standard"/>
    <w:link w:val="KWFGliederungBuchstabennormalZchn"/>
    <w:rsid w:val="00B934A7"/>
    <w:pPr>
      <w:tabs>
        <w:tab w:val="left" w:pos="255"/>
      </w:tabs>
      <w:spacing w:line="240" w:lineRule="exact"/>
    </w:pPr>
    <w:rPr>
      <w:rFonts w:ascii="Corbel" w:eastAsia="Times New Roman" w:hAnsi="Corbel" w:cs="Times New Roman"/>
      <w:sz w:val="20"/>
      <w:szCs w:val="20"/>
      <w:lang w:eastAsia="de-DE"/>
    </w:rPr>
  </w:style>
  <w:style w:type="character" w:customStyle="1" w:styleId="KWFGliederungBuchstabennormalZchn">
    <w:name w:val="KWF_Gliederung Buchstaben normal Zchn"/>
    <w:link w:val="KWFGliederungBuchstabennormal"/>
    <w:rsid w:val="00B934A7"/>
    <w:rPr>
      <w:rFonts w:ascii="Corbel" w:eastAsia="Times New Roman" w:hAnsi="Corbel" w:cs="Times New Roman"/>
      <w:sz w:val="20"/>
      <w:szCs w:val="20"/>
      <w:lang w:eastAsia="de-DE"/>
    </w:rPr>
  </w:style>
  <w:style w:type="paragraph" w:customStyle="1" w:styleId="Haupttext">
    <w:name w:val="Haupttext"/>
    <w:basedOn w:val="Standard"/>
    <w:semiHidden/>
    <w:rsid w:val="0078520A"/>
    <w:pPr>
      <w:spacing w:line="255" w:lineRule="exact"/>
    </w:pPr>
    <w:rPr>
      <w:rFonts w:ascii="Profile-Light" w:eastAsia="Times New Roman" w:hAnsi="Profile-Light" w:cs="Times New Roman"/>
      <w:sz w:val="2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_Wirtschaftsentwicklung\50%20Projekte%20Wirtschaftsentwicklung_Details\589%20UiG%202018\06%20Vorlagen%20Final%20f&#252;r%20Website\KWF-UiG-2018_Vorlage-Ideenpapier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Platzhalter1</b:Tag>
    <b:RefOrder>1</b:RefOrder>
  </b:Source>
</b:Sources>
</file>

<file path=customXml/itemProps1.xml><?xml version="1.0" encoding="utf-8"?>
<ds:datastoreItem xmlns:ds="http://schemas.openxmlformats.org/officeDocument/2006/customXml" ds:itemID="{2EA83EC8-A1DD-4B35-9C6C-6DC9CE31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KWF-UiG-2018_Vorlage-Ideenpapier.dotx</Template>
  <TotalTime>0</TotalTime>
  <Pages>3</Pages>
  <Words>295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KWF-UiG: Vorlage Ideenpapier</vt:lpstr>
    </vt:vector>
  </TitlesOfParts>
  <Company>JKU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KWF-UiG: Vorlage Ideenpapier</dc:title>
  <dc:creator>Martina Sebastian</dc:creator>
  <cp:lastModifiedBy>Martina Sebastian</cp:lastModifiedBy>
  <cp:revision>1</cp:revision>
  <cp:lastPrinted>2018-02-07T16:35:00Z</cp:lastPrinted>
  <dcterms:created xsi:type="dcterms:W3CDTF">2018-02-28T09:27:00Z</dcterms:created>
  <dcterms:modified xsi:type="dcterms:W3CDTF">2018-02-28T09:28:00Z</dcterms:modified>
</cp:coreProperties>
</file>